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A61" w:rsidRPr="00AD510D" w:rsidRDefault="00F67A61" w:rsidP="00F67A61">
      <w:pPr>
        <w:autoSpaceDE w:val="0"/>
        <w:autoSpaceDN w:val="0"/>
        <w:bidi/>
        <w:adjustRightInd w:val="0"/>
        <w:jc w:val="center"/>
        <w:rPr>
          <w:rFonts w:ascii="CourierNewPS-BoldMT" w:cs="B Titr"/>
          <w:b/>
          <w:bCs/>
          <w:rtl/>
        </w:rPr>
      </w:pPr>
      <w:bookmarkStart w:id="0" w:name="_GoBack"/>
      <w:bookmarkEnd w:id="0"/>
    </w:p>
    <w:p w:rsidR="00F67A61" w:rsidRPr="00AD510D" w:rsidRDefault="00F67A61" w:rsidP="00F67A61">
      <w:pPr>
        <w:autoSpaceDE w:val="0"/>
        <w:autoSpaceDN w:val="0"/>
        <w:bidi/>
        <w:adjustRightInd w:val="0"/>
        <w:jc w:val="center"/>
        <w:rPr>
          <w:rFonts w:ascii="CourierNewPS-BoldMT" w:cs="B Titr"/>
          <w:b/>
          <w:bCs/>
          <w:sz w:val="20"/>
          <w:szCs w:val="20"/>
        </w:rPr>
      </w:pPr>
      <w:r w:rsidRPr="00AD510D">
        <w:rPr>
          <w:rFonts w:ascii="CourierNewPS-BoldMT" w:cs="B Titr" w:hint="cs"/>
          <w:b/>
          <w:bCs/>
          <w:sz w:val="20"/>
          <w:szCs w:val="20"/>
          <w:rtl/>
        </w:rPr>
        <w:t>تفاهم‌نامه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حقوقی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برای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انجام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پایان‌نامه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یا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طرح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تحقیقاتی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در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مرکز</w:t>
      </w:r>
      <w:r w:rsidRPr="00AD510D">
        <w:rPr>
          <w:rFonts w:ascii="CourierNewPS-BoldMT" w:cs="B Titr"/>
          <w:b/>
          <w:bCs/>
          <w:sz w:val="20"/>
          <w:szCs w:val="20"/>
        </w:rPr>
        <w:t xml:space="preserve"> </w:t>
      </w:r>
      <w:r w:rsidRPr="00AD510D">
        <w:rPr>
          <w:rFonts w:ascii="CourierNewPS-BoldMT" w:cs="B Titr" w:hint="cs"/>
          <w:b/>
          <w:bCs/>
          <w:sz w:val="20"/>
          <w:szCs w:val="20"/>
          <w:rtl/>
        </w:rPr>
        <w:t>تحقیقات</w:t>
      </w:r>
    </w:p>
    <w:p w:rsidR="00F67A61" w:rsidRPr="00AD510D" w:rsidRDefault="00F67A61" w:rsidP="00F67A61">
      <w:pPr>
        <w:jc w:val="center"/>
        <w:rPr>
          <w:rFonts w:ascii="CourierNewPS-BoldMT" w:cs="B Nazanin"/>
          <w:b/>
          <w:bCs/>
          <w:sz w:val="21"/>
          <w:szCs w:val="21"/>
        </w:rPr>
      </w:pPr>
      <w:r w:rsidRPr="00AD510D">
        <w:rPr>
          <w:rFonts w:ascii="CourierNewPS-BoldMT" w:cs="B Titr" w:hint="cs"/>
          <w:b/>
          <w:bCs/>
          <w:sz w:val="20"/>
          <w:szCs w:val="20"/>
          <w:rtl/>
        </w:rPr>
        <w:t>ایمونولوژی بیماری‌های عفونی دانشگاه علوم پزشکی رفسنجان</w:t>
      </w:r>
    </w:p>
    <w:p w:rsidR="00F67A61" w:rsidRPr="00AD510D" w:rsidRDefault="00F67A61" w:rsidP="00F67A61">
      <w:pPr>
        <w:rPr>
          <w:rFonts w:ascii="CourierNewPS-BoldMT" w:cs="B Nazanin"/>
          <w:b/>
          <w:bCs/>
          <w:sz w:val="21"/>
          <w:szCs w:val="21"/>
        </w:rPr>
      </w:pPr>
    </w:p>
    <w:p w:rsidR="00FB5203" w:rsidRPr="00AD510D" w:rsidRDefault="00FB5203" w:rsidP="00687273">
      <w:pPr>
        <w:bidi/>
        <w:rPr>
          <w:rFonts w:ascii="CourierNewPS-BoldMT" w:cs="B Nazanin"/>
          <w:b/>
          <w:bCs/>
          <w:sz w:val="21"/>
          <w:szCs w:val="21"/>
        </w:rPr>
      </w:pPr>
    </w:p>
    <w:p w:rsidR="00687273" w:rsidRPr="00AD510D" w:rsidRDefault="00687273" w:rsidP="00FB5203">
      <w:pPr>
        <w:bidi/>
        <w:rPr>
          <w:rFonts w:ascii="CourierNewPS-BoldMT" w:cs="B Nazanin"/>
          <w:sz w:val="21"/>
          <w:rtl/>
        </w:rPr>
      </w:pPr>
      <w:r w:rsidRPr="00AD510D">
        <w:rPr>
          <w:rFonts w:ascii="CourierNewPS-BoldMT" w:cs="B Nazanin" w:hint="cs"/>
          <w:sz w:val="21"/>
          <w:rtl/>
        </w:rPr>
        <w:t>نام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و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نام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خانوادگی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  <w:lang w:bidi="fa-IR"/>
        </w:rPr>
        <w:t xml:space="preserve">مدیر اجرایی </w:t>
      </w:r>
      <w:r w:rsidRPr="00AD510D">
        <w:rPr>
          <w:rFonts w:ascii="CourierNewPS-BoldMT" w:cs="B Nazanin" w:hint="cs"/>
          <w:sz w:val="21"/>
          <w:rtl/>
        </w:rPr>
        <w:t>طرح/ استا</w:t>
      </w:r>
      <w:r w:rsidR="009F5315">
        <w:rPr>
          <w:rFonts w:ascii="CourierNewPS-BoldMT" w:cs="B Nazanin" w:hint="cs"/>
          <w:sz w:val="21"/>
          <w:rtl/>
        </w:rPr>
        <w:t>س</w:t>
      </w:r>
      <w:r w:rsidRPr="00AD510D">
        <w:rPr>
          <w:rFonts w:ascii="CourierNewPS-BoldMT" w:cs="B Nazanin" w:hint="cs"/>
          <w:sz w:val="21"/>
          <w:rtl/>
        </w:rPr>
        <w:t xml:space="preserve">د راهنمای پایان‌نامه: </w:t>
      </w:r>
    </w:p>
    <w:p w:rsidR="006912FB" w:rsidRPr="00AD510D" w:rsidRDefault="006912FB" w:rsidP="006912FB">
      <w:pPr>
        <w:bidi/>
        <w:rPr>
          <w:rFonts w:ascii="BNazanin" w:hAnsi="BNazanin" w:cs="B Nazanin"/>
          <w:sz w:val="19"/>
        </w:rPr>
      </w:pPr>
      <w:r w:rsidRPr="00AD510D">
        <w:rPr>
          <w:rFonts w:ascii="CourierNewPS-BoldMT" w:cs="B Nazanin" w:hint="cs"/>
          <w:sz w:val="21"/>
          <w:rtl/>
        </w:rPr>
        <w:t>نام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و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نام</w:t>
      </w:r>
      <w:r w:rsidRPr="00AD510D">
        <w:rPr>
          <w:rFonts w:ascii="CourierNewPS-BoldMT" w:cs="B Nazanin"/>
          <w:sz w:val="21"/>
        </w:rPr>
        <w:t xml:space="preserve"> </w:t>
      </w:r>
      <w:r w:rsidRPr="00AD510D">
        <w:rPr>
          <w:rFonts w:ascii="CourierNewPS-BoldMT" w:cs="B Nazanin" w:hint="cs"/>
          <w:sz w:val="21"/>
          <w:rtl/>
        </w:rPr>
        <w:t>خانوادگی</w:t>
      </w:r>
      <w:r w:rsidRPr="00AD510D">
        <w:rPr>
          <w:rFonts w:ascii="Calibri" w:hAnsi="Calibri" w:cs="B Nazanin" w:hint="cs"/>
          <w:sz w:val="21"/>
          <w:rtl/>
          <w:lang w:val="en-US" w:bidi="fa-IR"/>
        </w:rPr>
        <w:t xml:space="preserve"> سایر مجریان </w:t>
      </w:r>
      <w:r w:rsidRPr="00AD510D">
        <w:rPr>
          <w:rFonts w:ascii="CourierNewPS-BoldMT" w:cs="B Nazanin" w:hint="cs"/>
          <w:sz w:val="21"/>
          <w:rtl/>
        </w:rPr>
        <w:t>طرح/ دانشجو(دانشجویان):</w:t>
      </w:r>
    </w:p>
    <w:p w:rsidR="00687273" w:rsidRPr="00AD510D" w:rsidRDefault="00687273" w:rsidP="00687273">
      <w:pPr>
        <w:autoSpaceDE w:val="0"/>
        <w:autoSpaceDN w:val="0"/>
        <w:bidi/>
        <w:adjustRightInd w:val="0"/>
        <w:rPr>
          <w:rFonts w:ascii="CourierNewPS-BoldMT" w:cs="B Nazanin"/>
          <w:sz w:val="21"/>
          <w:rtl/>
        </w:rPr>
      </w:pPr>
      <w:r w:rsidRPr="00AD510D">
        <w:rPr>
          <w:rFonts w:ascii="CourierNewPS-BoldMT" w:cs="B Nazanin" w:hint="cs"/>
          <w:sz w:val="21"/>
          <w:rtl/>
        </w:rPr>
        <w:t xml:space="preserve">عنوان طرح/پایان‌نامه: </w:t>
      </w:r>
    </w:p>
    <w:p w:rsidR="00687273" w:rsidRPr="00AD510D" w:rsidRDefault="00687273" w:rsidP="00440581">
      <w:pPr>
        <w:tabs>
          <w:tab w:val="left" w:pos="4203"/>
        </w:tabs>
        <w:autoSpaceDE w:val="0"/>
        <w:autoSpaceDN w:val="0"/>
        <w:bidi/>
        <w:adjustRightInd w:val="0"/>
        <w:rPr>
          <w:rFonts w:ascii="CourierNewPS-BoldMT" w:cs="B Nazanin" w:hint="cs"/>
          <w:sz w:val="21"/>
          <w:rtl/>
        </w:rPr>
      </w:pPr>
      <w:r w:rsidRPr="00AD510D">
        <w:rPr>
          <w:rFonts w:ascii="CourierNewPS-BoldMT" w:cs="B Nazanin" w:hint="cs"/>
          <w:sz w:val="21"/>
          <w:rtl/>
        </w:rPr>
        <w:t>مرکز تصویب‌کننده طرح/پایان‌نامه:</w:t>
      </w:r>
      <w:r w:rsidR="00440581" w:rsidRPr="00AD510D">
        <w:rPr>
          <w:rFonts w:ascii="CourierNewPS-BoldMT" w:cs="B Nazanin"/>
          <w:sz w:val="21"/>
          <w:rtl/>
        </w:rPr>
        <w:tab/>
      </w:r>
    </w:p>
    <w:p w:rsidR="00F67A61" w:rsidRPr="00AD510D" w:rsidRDefault="00687273" w:rsidP="00687273">
      <w:pPr>
        <w:autoSpaceDE w:val="0"/>
        <w:autoSpaceDN w:val="0"/>
        <w:bidi/>
        <w:adjustRightInd w:val="0"/>
        <w:rPr>
          <w:rFonts w:ascii="CourierNewPS-BoldMT" w:cs="B Nazanin"/>
          <w:sz w:val="21"/>
          <w:rtl/>
        </w:rPr>
      </w:pPr>
      <w:r w:rsidRPr="00AD510D">
        <w:rPr>
          <w:rFonts w:ascii="CourierNewPS-BoldMT" w:cs="B Nazanin" w:hint="cs"/>
          <w:sz w:val="21"/>
          <w:rtl/>
        </w:rPr>
        <w:t>تاریخ تصویب:</w:t>
      </w:r>
    </w:p>
    <w:p w:rsidR="00687273" w:rsidRPr="00AD510D" w:rsidRDefault="00687273" w:rsidP="00687273">
      <w:pPr>
        <w:autoSpaceDE w:val="0"/>
        <w:autoSpaceDN w:val="0"/>
        <w:bidi/>
        <w:adjustRightInd w:val="0"/>
        <w:rPr>
          <w:rFonts w:ascii="BNazanin" w:hAnsi="BNazanin" w:cs="B Nazanin"/>
          <w:sz w:val="19"/>
        </w:rPr>
      </w:pPr>
    </w:p>
    <w:p w:rsidR="00F67A61" w:rsidRPr="00AD510D" w:rsidRDefault="00F67A61" w:rsidP="00FB5203">
      <w:pPr>
        <w:autoSpaceDE w:val="0"/>
        <w:autoSpaceDN w:val="0"/>
        <w:bidi/>
        <w:adjustRightInd w:val="0"/>
        <w:rPr>
          <w:rFonts w:ascii="BNazaninBold" w:cs="B Nazanin"/>
          <w:sz w:val="21"/>
          <w:rtl/>
        </w:rPr>
      </w:pPr>
      <w:r w:rsidRPr="00AD510D">
        <w:rPr>
          <w:rFonts w:ascii="BNazaninBold" w:cs="B Nazanin" w:hint="cs"/>
          <w:sz w:val="21"/>
          <w:rtl/>
        </w:rPr>
        <w:t>این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تفاهم‌نامه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بین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تحقیقات ایمونولوژی بیماری‌های عفونی دانشگاه علوم پزشکی رفسنجان</w:t>
      </w:r>
      <w:r w:rsidR="00F03775" w:rsidRPr="00AD510D">
        <w:rPr>
          <w:rFonts w:ascii="BNazaninBold" w:cs="B Nazanin" w:hint="cs"/>
          <w:sz w:val="21"/>
          <w:rtl/>
        </w:rPr>
        <w:t xml:space="preserve"> (به نشانی ر</w:t>
      </w:r>
      <w:r w:rsidR="00F03775" w:rsidRPr="00AD510D">
        <w:rPr>
          <w:rFonts w:ascii="BNazaninBold" w:cs="B Nazanin"/>
          <w:sz w:val="21"/>
          <w:rtl/>
        </w:rPr>
        <w:t>فسنجان، بزرگراه خل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ج</w:t>
      </w:r>
      <w:r w:rsidR="00F03775" w:rsidRPr="00AD510D">
        <w:rPr>
          <w:rFonts w:ascii="BNazaninBold" w:cs="B Nazanin"/>
          <w:sz w:val="21"/>
          <w:rtl/>
        </w:rPr>
        <w:t xml:space="preserve"> فارس، پرد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س</w:t>
      </w:r>
      <w:r w:rsidR="00F03775" w:rsidRPr="00AD510D">
        <w:rPr>
          <w:rFonts w:ascii="BNazaninBold" w:cs="B Nazanin"/>
          <w:sz w:val="21"/>
          <w:rtl/>
        </w:rPr>
        <w:t xml:space="preserve"> دانشگاه علوم پزشک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/>
          <w:sz w:val="21"/>
          <w:rtl/>
        </w:rPr>
        <w:t xml:space="preserve"> رفسنجان،  دانشکده پزشک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،</w:t>
      </w:r>
      <w:r w:rsidR="00F03775" w:rsidRPr="00AD510D">
        <w:rPr>
          <w:rFonts w:ascii="BNazaninBold" w:cs="B Nazanin"/>
          <w:sz w:val="21"/>
          <w:rtl/>
        </w:rPr>
        <w:t xml:space="preserve"> گروه ا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مونولوژ</w:t>
      </w:r>
      <w:r w:rsidR="00F03775" w:rsidRPr="00AD510D">
        <w:rPr>
          <w:rFonts w:ascii="BNazaninBold" w:cs="B Nazanin" w:hint="cs"/>
          <w:sz w:val="21"/>
          <w:rtl/>
        </w:rPr>
        <w:t xml:space="preserve">ی </w:t>
      </w:r>
      <w:r w:rsidR="00F03775" w:rsidRPr="00AD510D">
        <w:rPr>
          <w:rFonts w:ascii="BNazaninBold" w:cs="B Nazanin" w:hint="eastAsia"/>
          <w:sz w:val="21"/>
          <w:rtl/>
        </w:rPr>
        <w:t>مرکز</w:t>
      </w:r>
      <w:r w:rsidR="00F03775" w:rsidRPr="00AD510D">
        <w:rPr>
          <w:rFonts w:ascii="BNazaninBold" w:cs="B Nazanin"/>
          <w:sz w:val="21"/>
          <w:rtl/>
        </w:rPr>
        <w:t xml:space="preserve"> تحق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قات</w:t>
      </w:r>
      <w:r w:rsidR="00F03775" w:rsidRPr="00AD510D">
        <w:rPr>
          <w:rFonts w:ascii="BNazaninBold" w:cs="B Nazanin"/>
          <w:sz w:val="21"/>
          <w:rtl/>
        </w:rPr>
        <w:t xml:space="preserve"> ا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مونولوژ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/>
          <w:sz w:val="21"/>
          <w:rtl/>
        </w:rPr>
        <w:t xml:space="preserve"> ب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مار</w:t>
      </w:r>
      <w:r w:rsidR="00F03775" w:rsidRPr="00AD510D">
        <w:rPr>
          <w:rFonts w:ascii="BNazaninBold" w:cs="B Nazanin" w:hint="cs"/>
          <w:sz w:val="21"/>
          <w:rtl/>
        </w:rPr>
        <w:t>ی‌</w:t>
      </w:r>
      <w:r w:rsidR="00F03775" w:rsidRPr="00AD510D">
        <w:rPr>
          <w:rFonts w:ascii="BNazaninBold" w:cs="B Nazanin" w:hint="eastAsia"/>
          <w:sz w:val="21"/>
          <w:rtl/>
        </w:rPr>
        <w:t>ها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/>
          <w:sz w:val="21"/>
          <w:rtl/>
        </w:rPr>
        <w:t xml:space="preserve"> عفون</w:t>
      </w:r>
      <w:r w:rsidR="00F03775" w:rsidRPr="00AD510D">
        <w:rPr>
          <w:rFonts w:ascii="BNazaninBold" w:cs="B Nazanin" w:hint="cs"/>
          <w:sz w:val="21"/>
          <w:rtl/>
        </w:rPr>
        <w:t>ی</w:t>
      </w:r>
      <w:r w:rsidR="00F03775" w:rsidRPr="00AD510D">
        <w:rPr>
          <w:rFonts w:ascii="BNazaninBold" w:cs="B Nazanin" w:hint="eastAsia"/>
          <w:sz w:val="21"/>
          <w:rtl/>
        </w:rPr>
        <w:t>،</w:t>
      </w:r>
      <w:r w:rsidR="00F03775" w:rsidRPr="00AD510D">
        <w:rPr>
          <w:rFonts w:ascii="BNazaninBold" w:cs="B Nazanin"/>
          <w:sz w:val="21"/>
          <w:rtl/>
        </w:rPr>
        <w:t xml:space="preserve"> تلفن: </w:t>
      </w:r>
      <w:r w:rsidR="00F03775" w:rsidRPr="00AD510D">
        <w:rPr>
          <w:rFonts w:ascii="BNazaninBold" w:cs="B Nazanin"/>
          <w:sz w:val="21"/>
          <w:rtl/>
          <w:lang w:bidi="fa-IR"/>
        </w:rPr>
        <w:t>۳۱۳۱۵۰۳۱ -۰۳۴</w:t>
      </w:r>
      <w:r w:rsidR="00F03775" w:rsidRPr="00AD510D">
        <w:rPr>
          <w:rFonts w:ascii="BNazaninBold" w:cs="B Nazanin" w:hint="cs"/>
          <w:sz w:val="21"/>
          <w:rtl/>
          <w:lang w:bidi="fa-IR"/>
        </w:rPr>
        <w:t>)</w:t>
      </w:r>
      <w:r w:rsidR="00F03775" w:rsidRPr="00AD510D">
        <w:rPr>
          <w:rFonts w:ascii="BNazaninBold" w:cs="B Nazanin" w:hint="cs"/>
          <w:sz w:val="21"/>
          <w:rtl/>
        </w:rPr>
        <w:t xml:space="preserve"> به نمایندگی آقای دکتر ....................</w:t>
      </w:r>
      <w:r w:rsidR="00390D5E">
        <w:rPr>
          <w:rFonts w:ascii="BNazaninBold" w:cs="B Nazanin" w:hint="cs"/>
          <w:sz w:val="21"/>
          <w:rtl/>
        </w:rPr>
        <w:t>......................</w:t>
      </w:r>
      <w:r w:rsidR="00F03775" w:rsidRPr="00AD510D">
        <w:rPr>
          <w:rFonts w:ascii="BNazaninBold" w:cs="B Nazanin" w:hint="cs"/>
          <w:sz w:val="21"/>
          <w:rtl/>
        </w:rPr>
        <w:t xml:space="preserve"> به‌عنوان رئیس مرکز فوق‌الذکر </w:t>
      </w:r>
      <w:r w:rsidRPr="00AD510D">
        <w:rPr>
          <w:rFonts w:ascii="BNazaninBold" w:cs="B Nazanin" w:hint="cs"/>
          <w:sz w:val="21"/>
          <w:rtl/>
        </w:rPr>
        <w:t>که</w:t>
      </w:r>
      <w:r w:rsidR="00F03775" w:rsidRPr="00AD510D">
        <w:rPr>
          <w:rFonts w:ascii="BNazaninBold" w:cs="B Nazanin" w:hint="cs"/>
          <w:sz w:val="21"/>
          <w:rtl/>
        </w:rPr>
        <w:t xml:space="preserve"> از این پس، </w:t>
      </w:r>
      <w:r w:rsidRPr="00AD510D">
        <w:rPr>
          <w:rFonts w:ascii="BNazaninBold" w:cs="B Nazanin" w:hint="cs"/>
          <w:sz w:val="21"/>
          <w:rtl/>
        </w:rPr>
        <w:t>«مرکز» نامیده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می‌شود</w:t>
      </w:r>
      <w:r w:rsidR="00F03775" w:rsidRPr="00AD510D">
        <w:rPr>
          <w:rFonts w:ascii="BNazaninBold" w:cs="B Nazanin" w:hint="cs"/>
          <w:sz w:val="21"/>
          <w:rtl/>
        </w:rPr>
        <w:t xml:space="preserve">، از یک طرف، </w:t>
      </w:r>
      <w:r w:rsidRPr="00AD510D">
        <w:rPr>
          <w:rFonts w:ascii="BNazaninBold" w:cs="B Nazanin" w:hint="cs"/>
          <w:sz w:val="21"/>
          <w:rtl/>
        </w:rPr>
        <w:t>با افراد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یا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سازمان‌هایی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که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تمایل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دارند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طرح</w:t>
      </w:r>
      <w:r w:rsidRPr="00AD510D">
        <w:rPr>
          <w:rFonts w:ascii="BNazaninBold" w:cs="B Nazanin"/>
          <w:sz w:val="21"/>
          <w:rtl/>
        </w:rPr>
        <w:t xml:space="preserve">‌ها </w:t>
      </w:r>
      <w:r w:rsidRPr="00AD510D">
        <w:rPr>
          <w:rFonts w:ascii="BNazaninBold" w:cs="B Nazanin" w:hint="cs"/>
          <w:sz w:val="21"/>
          <w:rtl/>
        </w:rPr>
        <w:t>یا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پایان‌نامه‌های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خود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این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انجام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دهند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من‌بعد «محقق» نامیده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 xml:space="preserve">می‌شوند، </w:t>
      </w:r>
      <w:r w:rsidR="00F03775" w:rsidRPr="00AD510D">
        <w:rPr>
          <w:rFonts w:ascii="BNazaninBold" w:cs="B Nazanin" w:hint="cs"/>
          <w:sz w:val="21"/>
          <w:rtl/>
        </w:rPr>
        <w:t xml:space="preserve">از طرف دیگر، </w:t>
      </w:r>
      <w:r w:rsidRPr="00AD510D">
        <w:rPr>
          <w:rFonts w:ascii="BNazaninBold" w:cs="B Nazanin" w:hint="cs"/>
          <w:sz w:val="21"/>
          <w:rtl/>
        </w:rPr>
        <w:t>منعقد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می‌گردد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شامل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مفاد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زیر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است:</w:t>
      </w:r>
    </w:p>
    <w:p w:rsidR="00F67A61" w:rsidRPr="00AD510D" w:rsidRDefault="00F67A61" w:rsidP="00AF1B82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sz w:val="21"/>
        </w:rPr>
      </w:pPr>
      <w:r w:rsidRPr="00AD510D">
        <w:rPr>
          <w:rFonts w:ascii="BNazaninBold" w:cs="B Nazanin" w:hint="cs"/>
          <w:sz w:val="21"/>
          <w:rtl/>
        </w:rPr>
        <w:t>اساتید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راهنمای پایان‌نامه‌‌ها یا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مجری طرح‌های پژوهشی در صورتی که عضو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هیئت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علمی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پیوسته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یا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ناپیوسته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 باشند، می‌توانند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پایان‌نامه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دانشجوی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خود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طبق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مقررات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بند- 2 و</w:t>
      </w:r>
      <w:r w:rsidRPr="00AD510D">
        <w:rPr>
          <w:rFonts w:ascii="BNazaninBold" w:cs="B Nazanin"/>
          <w:sz w:val="21"/>
          <w:rtl/>
        </w:rPr>
        <w:t xml:space="preserve"> 3</w:t>
      </w:r>
      <w:r w:rsidRPr="00AD510D">
        <w:rPr>
          <w:rFonts w:ascii="BNazaninBold" w:cs="B Nazanin" w:hint="cs"/>
          <w:sz w:val="21"/>
          <w:rtl/>
        </w:rPr>
        <w:t xml:space="preserve"> الف - انجام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دهند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بدیهی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 که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اساتید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راهنما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محقق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چنین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پایان‌نامه‌ها</w:t>
      </w:r>
      <w:r w:rsidR="00732AB1" w:rsidRPr="00AD510D">
        <w:rPr>
          <w:rFonts w:ascii="BNazaninBold" w:cs="B Nazanin" w:hint="cs"/>
          <w:sz w:val="21"/>
          <w:rtl/>
        </w:rPr>
        <w:t xml:space="preserve"> و طرح‌هایی </w:t>
      </w:r>
      <w:r w:rsidRPr="00AD510D">
        <w:rPr>
          <w:rFonts w:ascii="BNazaninBold" w:cs="B Nazanin" w:hint="cs"/>
          <w:sz w:val="21"/>
          <w:rtl/>
        </w:rPr>
        <w:t>موظف‌اند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 مقالات استخراج‌شده، آدرس سازمانی</w:t>
      </w:r>
      <w:r w:rsidR="00732AB1" w:rsidRPr="00AD510D">
        <w:rPr>
          <w:rFonts w:ascii="BNazaninBold" w:cs="B Nazanin" w:hint="cs"/>
          <w:sz w:val="21"/>
          <w:rtl/>
        </w:rPr>
        <w:t xml:space="preserve"> مرکز را به عنوان </w:t>
      </w:r>
      <w:r w:rsidRPr="00AD510D">
        <w:rPr>
          <w:rFonts w:ascii="Times New Roman" w:hAnsi="Times New Roman" w:cs="B Nazanin"/>
          <w:i/>
        </w:rPr>
        <w:t>(Affiliation)</w:t>
      </w:r>
      <w:r w:rsidRPr="00AD510D">
        <w:rPr>
          <w:rFonts w:ascii="Times New Roman" w:hAnsi="Times New Roman" w:cs="B Nazanin" w:hint="cs"/>
          <w:i/>
          <w:sz w:val="21"/>
          <w:rtl/>
        </w:rPr>
        <w:t xml:space="preserve"> </w:t>
      </w:r>
      <w:r w:rsidR="00732AB1" w:rsidRPr="00AD510D">
        <w:rPr>
          <w:rFonts w:ascii="Times New Roman" w:hAnsi="Times New Roman" w:cs="B Nazanin" w:hint="cs"/>
          <w:i/>
          <w:sz w:val="21"/>
          <w:rtl/>
        </w:rPr>
        <w:t xml:space="preserve">اول خود، </w:t>
      </w:r>
      <w:r w:rsidRPr="00AD510D">
        <w:rPr>
          <w:rFonts w:ascii="Times New Roman" w:hAnsi="Times New Roman" w:cs="B Nazanin" w:hint="cs"/>
          <w:sz w:val="21"/>
          <w:rtl/>
        </w:rPr>
        <w:t>به</w:t>
      </w:r>
      <w:r w:rsidR="00AF1B82" w:rsidRPr="00AD510D">
        <w:rPr>
          <w:rFonts w:ascii="Times New Roman" w:hAnsi="Times New Roman" w:cs="B Nazanin" w:hint="cs"/>
          <w:sz w:val="21"/>
          <w:rtl/>
        </w:rPr>
        <w:t>‌صورت زیر</w:t>
      </w:r>
      <w:r w:rsidRPr="00AD510D">
        <w:rPr>
          <w:rFonts w:ascii="Times New Roman" w:hAnsi="Times New Roman" w:cs="B Nazanin" w:hint="cs"/>
          <w:sz w:val="21"/>
          <w:rtl/>
        </w:rPr>
        <w:t>، ذکر نمایند:</w:t>
      </w:r>
    </w:p>
    <w:p w:rsidR="00AF1B82" w:rsidRPr="00AD510D" w:rsidRDefault="00AF1B82" w:rsidP="00AF1B82">
      <w:pPr>
        <w:autoSpaceDE w:val="0"/>
        <w:autoSpaceDN w:val="0"/>
        <w:bidi/>
        <w:adjustRightInd w:val="0"/>
        <w:ind w:left="360"/>
        <w:rPr>
          <w:rFonts w:ascii="BNazaninBold" w:cs="B Nazanin"/>
          <w:sz w:val="13"/>
          <w:szCs w:val="16"/>
          <w:rtl/>
        </w:rPr>
      </w:pPr>
    </w:p>
    <w:p w:rsidR="00F67A61" w:rsidRPr="00AD510D" w:rsidRDefault="00AF1B82" w:rsidP="00440581">
      <w:pPr>
        <w:autoSpaceDE w:val="0"/>
        <w:autoSpaceDN w:val="0"/>
        <w:adjustRightInd w:val="0"/>
        <w:rPr>
          <w:rFonts w:ascii="Times New Roman" w:hAnsi="Times New Roman" w:cs="B Nazanin"/>
          <w:i/>
          <w:rtl/>
        </w:rPr>
      </w:pPr>
      <w:r w:rsidRPr="00AD510D">
        <w:rPr>
          <w:rFonts w:ascii="Times New Roman" w:hAnsi="Times New Roman" w:cs="B Nazanin"/>
          <w:i/>
          <w:lang w:val="en-US"/>
        </w:rPr>
        <w:t xml:space="preserve">…, </w:t>
      </w:r>
      <w:r w:rsidR="00F67A61" w:rsidRPr="00AD510D">
        <w:rPr>
          <w:rFonts w:ascii="Times New Roman" w:hAnsi="Times New Roman" w:cs="B Nazanin"/>
          <w:i/>
        </w:rPr>
        <w:t>Immunology of Infectious Diseases Research Center, Rafsanjan University of Medical Sciences, Rafsanjan, Iran</w:t>
      </w:r>
    </w:p>
    <w:p w:rsidR="00F67A61" w:rsidRPr="00AD510D" w:rsidRDefault="00F67A61" w:rsidP="00F67A61">
      <w:pPr>
        <w:autoSpaceDE w:val="0"/>
        <w:autoSpaceDN w:val="0"/>
        <w:bidi/>
        <w:adjustRightInd w:val="0"/>
        <w:rPr>
          <w:rFonts w:ascii="BNazaninBold" w:cs="B Nazanin"/>
          <w:sz w:val="21"/>
          <w:rtl/>
        </w:rPr>
      </w:pPr>
    </w:p>
    <w:p w:rsidR="00F67A61" w:rsidRPr="00AD510D" w:rsidRDefault="00F67A61" w:rsidP="009744A4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sz w:val="21"/>
        </w:rPr>
      </w:pPr>
      <w:r w:rsidRPr="00AD510D">
        <w:rPr>
          <w:rFonts w:ascii="BNazaninBold" w:cs="B Nazanin" w:hint="cs"/>
          <w:sz w:val="21"/>
          <w:rtl/>
        </w:rPr>
        <w:t>پایان‌نامه</w:t>
      </w:r>
      <w:r w:rsidRPr="00AD510D">
        <w:rPr>
          <w:rFonts w:ascii="BNazaninBold" w:cs="B Nazanin"/>
          <w:sz w:val="21"/>
          <w:rtl/>
        </w:rPr>
        <w:t>‌هایی</w:t>
      </w:r>
      <w:r w:rsidR="006E786D" w:rsidRPr="00AD510D">
        <w:rPr>
          <w:rFonts w:ascii="BNazaninBold" w:cs="B Nazanin" w:hint="cs"/>
          <w:sz w:val="21"/>
          <w:rtl/>
        </w:rPr>
        <w:t xml:space="preserve"> که </w:t>
      </w:r>
      <w:r w:rsidR="009744A4" w:rsidRPr="00AD510D">
        <w:rPr>
          <w:rFonts w:ascii="BNazaninBold" w:cs="B Nazanin" w:hint="cs"/>
          <w:sz w:val="21"/>
          <w:rtl/>
        </w:rPr>
        <w:t>ا</w:t>
      </w:r>
      <w:r w:rsidRPr="00AD510D">
        <w:rPr>
          <w:rFonts w:ascii="BNazaninBold" w:cs="B Nazanin" w:hint="cs"/>
          <w:sz w:val="21"/>
          <w:rtl/>
        </w:rPr>
        <w:t>ساتید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راهنمای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آنها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عضو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محقق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نیستند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نحوی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برای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انجام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بخشی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آن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پایان‌نامه نیاز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استفاده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امکانات و خدمات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دارند،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شامل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فرایند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زیر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می‌باشند</w:t>
      </w:r>
      <w:r w:rsidRPr="00AD510D">
        <w:rPr>
          <w:rFonts w:ascii="BNazaninBold" w:cs="B Nazanin"/>
          <w:sz w:val="21"/>
        </w:rPr>
        <w:t>:</w:t>
      </w:r>
    </w:p>
    <w:p w:rsidR="00F67A61" w:rsidRPr="00AD510D" w:rsidRDefault="00F67A61" w:rsidP="00FB5203">
      <w:pPr>
        <w:autoSpaceDE w:val="0"/>
        <w:autoSpaceDN w:val="0"/>
        <w:bidi/>
        <w:adjustRightInd w:val="0"/>
        <w:ind w:left="68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sz w:val="21"/>
          <w:rtl/>
        </w:rPr>
        <w:t>الف) موافقت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کتبی</w:t>
      </w:r>
      <w:r w:rsidR="006E786D" w:rsidRPr="00AD510D">
        <w:rPr>
          <w:rFonts w:ascii="BNazaninBold" w:cs="B Nazanin" w:hint="cs"/>
          <w:sz w:val="21"/>
          <w:rtl/>
        </w:rPr>
        <w:t xml:space="preserve"> </w:t>
      </w:r>
      <w:r w:rsidR="009744A4" w:rsidRPr="00AD510D">
        <w:rPr>
          <w:rFonts w:ascii="BNazaninBold" w:cs="B Nazanin" w:hint="cs"/>
          <w:sz w:val="21"/>
          <w:rtl/>
        </w:rPr>
        <w:t>ا</w:t>
      </w:r>
      <w:r w:rsidRPr="00AD510D">
        <w:rPr>
          <w:rFonts w:ascii="BNazaninBold" w:cs="B Nazanin" w:hint="cs"/>
          <w:sz w:val="21"/>
          <w:rtl/>
        </w:rPr>
        <w:t>ستاد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راهنمای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محترم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تعهد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ایشان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برای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درج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نام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پایان‌نامه</w:t>
      </w:r>
      <w:r w:rsidRPr="00AD510D">
        <w:rPr>
          <w:rFonts w:ascii="BNazaninBold" w:cs="B Nazanin"/>
          <w:sz w:val="21"/>
        </w:rPr>
        <w:t xml:space="preserve"> </w:t>
      </w:r>
      <w:r w:rsidR="0073024C" w:rsidRPr="00AD510D">
        <w:rPr>
          <w:rFonts w:ascii="BNazaninBold" w:cs="B Nazanin" w:hint="cs"/>
          <w:sz w:val="21"/>
          <w:rtl/>
        </w:rPr>
        <w:t>ب</w:t>
      </w:r>
      <w:r w:rsidRPr="00AD510D">
        <w:rPr>
          <w:rFonts w:ascii="BNazaninBold" w:cs="B Nazanin" w:hint="cs"/>
          <w:sz w:val="21"/>
          <w:rtl/>
        </w:rPr>
        <w:t>ه‌عنوان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محل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 xml:space="preserve">اجرای </w:t>
      </w:r>
      <w:r w:rsidR="0073024C" w:rsidRPr="00AD510D">
        <w:rPr>
          <w:rFonts w:ascii="BNazaninBold" w:cs="B Nazanin" w:hint="cs"/>
          <w:sz w:val="21"/>
          <w:rtl/>
        </w:rPr>
        <w:t xml:space="preserve">تحقیق و نیز تحویل یک نسخه نهایی و صحافی‌شده از پایان‌نامه به مرکز </w:t>
      </w:r>
      <w:r w:rsidRPr="00AD510D">
        <w:rPr>
          <w:rFonts w:ascii="BNazaninBold" w:cs="B Nazanin" w:hint="cs"/>
          <w:sz w:val="21"/>
          <w:rtl/>
        </w:rPr>
        <w:t>باید</w:t>
      </w:r>
      <w:r w:rsidRPr="00AD510D">
        <w:rPr>
          <w:rFonts w:ascii="BNazaninBold" w:cs="B Nazanin"/>
          <w:sz w:val="21"/>
        </w:rPr>
        <w:t xml:space="preserve"> </w:t>
      </w:r>
      <w:r w:rsidRPr="00AD510D">
        <w:rPr>
          <w:rFonts w:ascii="BNazaninBold" w:cs="B Nazanin" w:hint="cs"/>
          <w:sz w:val="21"/>
          <w:rtl/>
        </w:rPr>
        <w:t>ضمی</w:t>
      </w:r>
      <w:r w:rsidR="0073024C" w:rsidRPr="00AD510D">
        <w:rPr>
          <w:rFonts w:ascii="BNazaninBold" w:cs="B Nazanin" w:hint="cs"/>
          <w:sz w:val="21"/>
          <w:rtl/>
        </w:rPr>
        <w:t xml:space="preserve">مه این تفاهم‌نامه </w:t>
      </w:r>
      <w:r w:rsidRPr="00AD510D">
        <w:rPr>
          <w:rFonts w:ascii="BNazaninBold" w:cs="B Nazanin" w:hint="cs"/>
          <w:sz w:val="21"/>
          <w:rtl/>
        </w:rPr>
        <w:t>شود</w:t>
      </w:r>
      <w:r w:rsidRPr="00AD510D">
        <w:rPr>
          <w:rFonts w:ascii="BNazaninBold" w:cs="B Nazanin"/>
          <w:sz w:val="21"/>
        </w:rPr>
        <w:t>.</w:t>
      </w:r>
      <w:r w:rsidR="0073024C" w:rsidRPr="00AD510D">
        <w:rPr>
          <w:rFonts w:ascii="BNazaninBold" w:cs="B Nazanin" w:hint="cs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موافقت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فوق</w:t>
      </w:r>
      <w:r w:rsidR="0073024C" w:rsidRPr="00AD510D">
        <w:rPr>
          <w:rFonts w:ascii="BNazaninBold" w:cs="B Nazanin" w:hint="cs"/>
          <w:color w:val="000000"/>
          <w:sz w:val="21"/>
          <w:rtl/>
        </w:rPr>
        <w:t xml:space="preserve">‌الذکر </w:t>
      </w:r>
      <w:r w:rsidRPr="00AD510D">
        <w:rPr>
          <w:rFonts w:ascii="BNazaninBold" w:cs="B Nazanin" w:hint="cs"/>
          <w:color w:val="000000"/>
          <w:sz w:val="21"/>
          <w:rtl/>
        </w:rPr>
        <w:t>باید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به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="0073024C" w:rsidRPr="00AD510D">
        <w:rPr>
          <w:rFonts w:ascii="BNazaninBold" w:cs="B Nazanin" w:hint="cs"/>
          <w:color w:val="000000"/>
          <w:sz w:val="21"/>
          <w:rtl/>
        </w:rPr>
        <w:t>تأی</w:t>
      </w:r>
      <w:r w:rsidRPr="00AD510D">
        <w:rPr>
          <w:rFonts w:ascii="BNazaninBold" w:cs="B Nazanin" w:hint="cs"/>
          <w:color w:val="000000"/>
          <w:sz w:val="21"/>
          <w:rtl/>
        </w:rPr>
        <w:t>ید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مدیر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گروه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آموزشی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مربوطه</w:t>
      </w:r>
      <w:r w:rsidRPr="00AD510D">
        <w:rPr>
          <w:rFonts w:ascii="BNazaninBold" w:cs="B Nazanin"/>
          <w:color w:val="000000"/>
          <w:sz w:val="21"/>
        </w:rPr>
        <w:t xml:space="preserve"> </w:t>
      </w:r>
      <w:r w:rsidR="0073024C" w:rsidRPr="00AD510D">
        <w:rPr>
          <w:rFonts w:ascii="BNazaninBold" w:cs="B Nazanin" w:hint="cs"/>
          <w:color w:val="000000"/>
          <w:sz w:val="21"/>
          <w:rtl/>
        </w:rPr>
        <w:t>نیز رس</w:t>
      </w:r>
      <w:r w:rsidR="004B69DF" w:rsidRPr="00AD510D">
        <w:rPr>
          <w:rFonts w:ascii="BNazaninBold" w:cs="B Nazanin" w:hint="cs"/>
          <w:color w:val="000000"/>
          <w:sz w:val="21"/>
          <w:rtl/>
        </w:rPr>
        <w:t>ی</w:t>
      </w:r>
      <w:r w:rsidR="0073024C" w:rsidRPr="00AD510D">
        <w:rPr>
          <w:rFonts w:ascii="BNazaninBold" w:cs="B Nazanin" w:hint="cs"/>
          <w:color w:val="000000"/>
          <w:sz w:val="21"/>
          <w:rtl/>
        </w:rPr>
        <w:t>ده</w:t>
      </w:r>
      <w:r w:rsidR="004B69DF" w:rsidRPr="00AD510D">
        <w:rPr>
          <w:rFonts w:ascii="BNazaninBold" w:cs="B Nazanin" w:hint="cs"/>
          <w:color w:val="000000"/>
          <w:sz w:val="21"/>
          <w:rtl/>
        </w:rPr>
        <w:t xml:space="preserve"> شده باشد.</w:t>
      </w:r>
    </w:p>
    <w:p w:rsidR="00F67A61" w:rsidRPr="00AD510D" w:rsidRDefault="004B69DF" w:rsidP="00FB5203">
      <w:pPr>
        <w:autoSpaceDE w:val="0"/>
        <w:autoSpaceDN w:val="0"/>
        <w:bidi/>
        <w:adjustRightInd w:val="0"/>
        <w:ind w:left="680"/>
        <w:rPr>
          <w:rFonts w:ascii="Times New Roman" w:hAnsi="Times New Roman" w:cs="B Nazanin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t>ب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) </w:t>
      </w:r>
      <w:r w:rsidR="00F67A61" w:rsidRPr="00AD510D">
        <w:rPr>
          <w:rFonts w:ascii="BNazaninBold" w:cs="B Nazanin" w:hint="cs"/>
          <w:color w:val="000000"/>
          <w:sz w:val="21"/>
          <w:rtl/>
        </w:rPr>
        <w:t>در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مقالات حاصل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از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پایان‌نامه </w:t>
      </w:r>
      <w:r w:rsidR="00F67A61" w:rsidRPr="00AD510D">
        <w:rPr>
          <w:rFonts w:ascii="BNazaninBold" w:cs="B Nazanin" w:hint="cs"/>
          <w:color w:val="000000"/>
          <w:sz w:val="21"/>
          <w:rtl/>
        </w:rPr>
        <w:t>انجام‌شده</w:t>
      </w:r>
      <w:r w:rsidR="006E786D" w:rsidRPr="00AD510D">
        <w:rPr>
          <w:rFonts w:ascii="BNazaninBold" w:cs="B Nazanin" w:hint="cs"/>
          <w:color w:val="000000"/>
          <w:sz w:val="21"/>
          <w:rtl/>
        </w:rPr>
        <w:t xml:space="preserve">، </w:t>
      </w:r>
      <w:r w:rsidR="00344547" w:rsidRPr="00AD510D">
        <w:rPr>
          <w:rFonts w:ascii="BNazaninBold" w:cs="B Nazanin" w:hint="cs"/>
          <w:color w:val="000000"/>
          <w:sz w:val="21"/>
          <w:rtl/>
        </w:rPr>
        <w:t xml:space="preserve">لازم است </w:t>
      </w:r>
      <w:r w:rsidR="006E786D" w:rsidRPr="00AD510D">
        <w:rPr>
          <w:rFonts w:ascii="BNazaninBold" w:cs="B Nazanin" w:hint="cs"/>
          <w:color w:val="000000"/>
          <w:sz w:val="21"/>
          <w:rtl/>
        </w:rPr>
        <w:t>حداقل</w:t>
      </w:r>
      <w:r w:rsidR="0073024C" w:rsidRPr="00AD510D">
        <w:rPr>
          <w:rFonts w:ascii="BNazaninBold" w:cs="B Nazanin" w:hint="cs"/>
          <w:color w:val="000000"/>
          <w:sz w:val="21"/>
          <w:rtl/>
        </w:rPr>
        <w:t xml:space="preserve"> یک</w:t>
      </w:r>
      <w:r w:rsidR="006E786D" w:rsidRPr="00AD510D">
        <w:rPr>
          <w:rFonts w:ascii="BNazaninBold" w:cs="B Nazanin" w:hint="cs"/>
          <w:color w:val="000000"/>
          <w:sz w:val="21"/>
          <w:rtl/>
        </w:rPr>
        <w:t xml:space="preserve"> </w:t>
      </w:r>
      <w:r w:rsidR="00F67A61" w:rsidRPr="00AD510D">
        <w:rPr>
          <w:rFonts w:ascii="Times New Roman" w:hAnsi="Times New Roman" w:cs="B Nazanin"/>
          <w:i/>
        </w:rPr>
        <w:t>Affiliation</w:t>
      </w:r>
      <w:r w:rsidR="00F67A61" w:rsidRPr="00AD510D">
        <w:rPr>
          <w:rFonts w:ascii="Times New Roman" w:hAnsi="Times New Roman" w:cs="B Nazanin"/>
          <w:sz w:val="21"/>
          <w:rtl/>
        </w:rPr>
        <w:t xml:space="preserve"> </w:t>
      </w:r>
      <w:r w:rsidR="006E786D" w:rsidRPr="00AD510D">
        <w:rPr>
          <w:rFonts w:ascii="Times New Roman" w:hAnsi="Times New Roman" w:cs="B Nazanin" w:hint="cs"/>
          <w:sz w:val="21"/>
          <w:rtl/>
        </w:rPr>
        <w:t xml:space="preserve">اول </w:t>
      </w:r>
      <w:r w:rsidR="00AD510D">
        <w:rPr>
          <w:rFonts w:ascii="Times New Roman" w:hAnsi="Times New Roman" w:cs="B Nazanin" w:hint="cs"/>
          <w:sz w:val="21"/>
          <w:rtl/>
        </w:rPr>
        <w:t xml:space="preserve">مربوط به </w:t>
      </w:r>
      <w:r w:rsidR="00344547" w:rsidRPr="00AD510D">
        <w:rPr>
          <w:rFonts w:ascii="Times New Roman" w:hAnsi="Times New Roman" w:cs="B Nazanin" w:hint="cs"/>
          <w:sz w:val="21"/>
          <w:rtl/>
        </w:rPr>
        <w:t xml:space="preserve">یکی از نویسندگان </w:t>
      </w:r>
      <w:r w:rsidRPr="00AD510D">
        <w:rPr>
          <w:rFonts w:ascii="Times New Roman" w:hAnsi="Times New Roman" w:cs="B Nazanin" w:hint="cs"/>
          <w:sz w:val="21"/>
          <w:rtl/>
        </w:rPr>
        <w:t>مقاله</w:t>
      </w:r>
      <w:r w:rsidR="008C72F7" w:rsidRPr="00AD510D">
        <w:rPr>
          <w:rFonts w:ascii="Times New Roman" w:hAnsi="Times New Roman" w:cs="B Nazanin" w:hint="cs"/>
          <w:sz w:val="21"/>
          <w:rtl/>
        </w:rPr>
        <w:t xml:space="preserve"> </w:t>
      </w:r>
      <w:r w:rsidR="008C72F7" w:rsidRPr="00AD510D">
        <w:rPr>
          <w:rFonts w:ascii="BNazaninBold" w:cs="B Nazanin" w:hint="cs"/>
          <w:color w:val="000000"/>
          <w:sz w:val="21"/>
          <w:rtl/>
        </w:rPr>
        <w:t>یا مقالات مستخرج از پایان‌نامه،</w:t>
      </w:r>
      <w:r w:rsidR="008C72F7" w:rsidRPr="00AD510D">
        <w:rPr>
          <w:rFonts w:ascii="Times New Roman" w:hAnsi="Times New Roman" w:cs="B Nazanin" w:hint="cs"/>
          <w:sz w:val="21"/>
          <w:rtl/>
        </w:rPr>
        <w:t xml:space="preserve"> </w:t>
      </w:r>
      <w:r w:rsidRPr="00AD510D">
        <w:rPr>
          <w:rFonts w:ascii="Times New Roman" w:hAnsi="Times New Roman" w:cs="B Nazanin" w:hint="cs"/>
          <w:sz w:val="21"/>
          <w:rtl/>
        </w:rPr>
        <w:t xml:space="preserve"> </w:t>
      </w:r>
      <w:r w:rsidR="00344547" w:rsidRPr="00AD510D">
        <w:rPr>
          <w:rFonts w:ascii="Times New Roman" w:hAnsi="Times New Roman" w:cs="B Nazanin" w:hint="cs"/>
          <w:sz w:val="21"/>
          <w:rtl/>
        </w:rPr>
        <w:t xml:space="preserve">به این </w:t>
      </w:r>
      <w:r w:rsidR="00F67A61" w:rsidRPr="00AD510D">
        <w:rPr>
          <w:rFonts w:ascii="Times New Roman" w:hAnsi="Times New Roman" w:cs="B Nazanin" w:hint="cs"/>
          <w:sz w:val="21"/>
          <w:rtl/>
        </w:rPr>
        <w:t>مرکز</w:t>
      </w:r>
      <w:r w:rsidR="00F67A61" w:rsidRPr="00AD510D">
        <w:rPr>
          <w:rFonts w:ascii="Times New Roman" w:hAnsi="Times New Roman" w:cs="B Nazanin"/>
          <w:sz w:val="21"/>
          <w:rtl/>
        </w:rPr>
        <w:t xml:space="preserve"> </w:t>
      </w:r>
      <w:r w:rsidR="00344547" w:rsidRPr="00AD510D">
        <w:rPr>
          <w:rFonts w:ascii="Times New Roman" w:hAnsi="Times New Roman" w:cs="B Nazanin" w:hint="cs"/>
          <w:sz w:val="21"/>
          <w:rtl/>
        </w:rPr>
        <w:t>اختصاص داده شود</w:t>
      </w:r>
      <w:r w:rsidR="00F67A61" w:rsidRPr="00AD510D">
        <w:rPr>
          <w:rFonts w:ascii="Times New Roman" w:hAnsi="Times New Roman" w:cs="B Nazanin"/>
          <w:sz w:val="21"/>
          <w:rtl/>
        </w:rPr>
        <w:t>.</w:t>
      </w:r>
    </w:p>
    <w:p w:rsidR="00F67A61" w:rsidRPr="00AD510D" w:rsidRDefault="00F67A61" w:rsidP="004B69DF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t>طرح‌هایی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که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مدیر اجرایی طرح </w:t>
      </w:r>
      <w:r w:rsidRPr="00AD510D">
        <w:rPr>
          <w:rFonts w:ascii="BNazaninBold" w:cs="B Nazanin" w:hint="cs"/>
          <w:color w:val="000000"/>
          <w:sz w:val="21"/>
          <w:rtl/>
        </w:rPr>
        <w:t>عضو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و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>یا پژوهشگر همکار م</w:t>
      </w:r>
      <w:r w:rsidRPr="00AD510D">
        <w:rPr>
          <w:rFonts w:ascii="BNazaninBold" w:cs="B Nazanin" w:hint="cs"/>
          <w:color w:val="000000"/>
          <w:sz w:val="21"/>
          <w:rtl/>
        </w:rPr>
        <w:t>رکز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نیست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و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برای </w:t>
      </w:r>
      <w:r w:rsidRPr="00AD510D">
        <w:rPr>
          <w:rFonts w:ascii="BNazaninBold" w:cs="B Nazanin" w:hint="cs"/>
          <w:color w:val="000000"/>
          <w:sz w:val="21"/>
          <w:rtl/>
        </w:rPr>
        <w:t>انجام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تمام و یا </w:t>
      </w:r>
      <w:r w:rsidRPr="00AD510D">
        <w:rPr>
          <w:rFonts w:ascii="BNazaninBold" w:cs="B Nazanin" w:hint="cs"/>
          <w:color w:val="000000"/>
          <w:sz w:val="21"/>
          <w:rtl/>
        </w:rPr>
        <w:t>بخشی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آن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طرح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 به</w:t>
      </w:r>
      <w:r w:rsidR="009744A4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>نحوی</w:t>
      </w:r>
      <w:r w:rsidR="009744A4"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به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استفاده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 xml:space="preserve">از 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امکانات و </w:t>
      </w:r>
      <w:r w:rsidRPr="00AD510D">
        <w:rPr>
          <w:rFonts w:ascii="BNazaninBold" w:cs="B Nazanin" w:hint="cs"/>
          <w:color w:val="000000"/>
          <w:sz w:val="21"/>
          <w:rtl/>
        </w:rPr>
        <w:t>خدمات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مرکز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="00DC7D3C" w:rsidRPr="00AD510D">
        <w:rPr>
          <w:rFonts w:ascii="BNazaninBold" w:cs="B Nazanin" w:hint="cs"/>
          <w:color w:val="000000"/>
          <w:sz w:val="21"/>
          <w:rtl/>
        </w:rPr>
        <w:t xml:space="preserve">نیاز </w:t>
      </w:r>
      <w:r w:rsidR="009744A4" w:rsidRPr="00AD510D">
        <w:rPr>
          <w:rFonts w:ascii="BNazaninBold" w:cs="B Nazanin" w:hint="cs"/>
          <w:color w:val="000000"/>
          <w:sz w:val="21"/>
          <w:rtl/>
        </w:rPr>
        <w:t>است</w:t>
      </w:r>
      <w:r w:rsidR="00DC7D3C" w:rsidRPr="00AD510D">
        <w:rPr>
          <w:rFonts w:ascii="BNazaninBold" w:cs="B Nazanin" w:hint="cs"/>
          <w:color w:val="000000"/>
          <w:sz w:val="21"/>
          <w:rtl/>
        </w:rPr>
        <w:t>،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شامل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فر</w:t>
      </w:r>
      <w:r w:rsidR="004B69DF" w:rsidRPr="00AD510D">
        <w:rPr>
          <w:rFonts w:ascii="BNazaninBold" w:cs="B Nazanin" w:hint="cs"/>
          <w:color w:val="000000"/>
          <w:sz w:val="21"/>
          <w:rtl/>
        </w:rPr>
        <w:t>ا</w:t>
      </w:r>
      <w:r w:rsidRPr="00AD510D">
        <w:rPr>
          <w:rFonts w:ascii="BNazaninBold" w:cs="B Nazanin" w:hint="cs"/>
          <w:color w:val="000000"/>
          <w:sz w:val="21"/>
          <w:rtl/>
        </w:rPr>
        <w:t>یند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زیر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می‌باشد</w:t>
      </w:r>
      <w:r w:rsidRPr="00AD510D">
        <w:rPr>
          <w:rFonts w:ascii="BNazaninBold" w:cs="B Nazanin"/>
          <w:color w:val="000000"/>
          <w:sz w:val="21"/>
          <w:rtl/>
        </w:rPr>
        <w:t>:</w:t>
      </w:r>
    </w:p>
    <w:p w:rsidR="008C72F7" w:rsidRPr="00AD510D" w:rsidRDefault="008C72F7" w:rsidP="00FB5203">
      <w:pPr>
        <w:autoSpaceDE w:val="0"/>
        <w:autoSpaceDN w:val="0"/>
        <w:bidi/>
        <w:adjustRightInd w:val="0"/>
        <w:ind w:left="68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t>الف) لازم است که در پروپوزال طرح تحقیقاتی، نام مرکز به عنوان محل انجام تحقیق ذکر شده باشد.</w:t>
      </w:r>
    </w:p>
    <w:p w:rsidR="00F67A61" w:rsidRPr="00AD510D" w:rsidRDefault="008C72F7" w:rsidP="00FB5203">
      <w:pPr>
        <w:autoSpaceDE w:val="0"/>
        <w:autoSpaceDN w:val="0"/>
        <w:bidi/>
        <w:adjustRightInd w:val="0"/>
        <w:ind w:left="68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t>ب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)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موافقت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کتبی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مجری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محترم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و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تعهد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ایشان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برای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درج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نام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مرکز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در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گزارش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نهایی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طرح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4B69DF" w:rsidRPr="00AD510D">
        <w:rPr>
          <w:rFonts w:ascii="BNazaninBold" w:cs="B Nazanin" w:hint="cs"/>
          <w:color w:val="000000"/>
          <w:sz w:val="21"/>
          <w:rtl/>
        </w:rPr>
        <w:t xml:space="preserve">و نیز مقاله یا مقالات حاصل از تحقیق، </w:t>
      </w:r>
      <w:r w:rsidR="00F67A61" w:rsidRPr="00AD510D">
        <w:rPr>
          <w:rFonts w:ascii="BNazaninBold" w:cs="B Nazanin" w:hint="cs"/>
          <w:color w:val="000000"/>
          <w:sz w:val="21"/>
          <w:rtl/>
        </w:rPr>
        <w:t>به‌عنوان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محل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اجرای طرح</w:t>
      </w:r>
      <w:r w:rsidR="004B69DF" w:rsidRPr="00AD510D">
        <w:rPr>
          <w:rFonts w:ascii="BNazaninBold" w:cs="B Nazanin" w:hint="cs"/>
          <w:color w:val="000000"/>
          <w:sz w:val="21"/>
          <w:rtl/>
        </w:rPr>
        <w:t>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باید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ضمیمه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شود</w:t>
      </w:r>
      <w:r w:rsidR="00F67A61" w:rsidRPr="00AD510D">
        <w:rPr>
          <w:rFonts w:ascii="BNazaninBold" w:cs="B Nazanin"/>
          <w:color w:val="000000"/>
          <w:sz w:val="21"/>
          <w:rtl/>
        </w:rPr>
        <w:t>.</w:t>
      </w:r>
    </w:p>
    <w:p w:rsidR="00F67A61" w:rsidRPr="00AD510D" w:rsidRDefault="00AE0590" w:rsidP="00FB5203">
      <w:pPr>
        <w:autoSpaceDE w:val="0"/>
        <w:autoSpaceDN w:val="0"/>
        <w:bidi/>
        <w:adjustRightInd w:val="0"/>
        <w:ind w:left="68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t>ج</w:t>
      </w:r>
      <w:r w:rsidR="009744A4" w:rsidRPr="00AD510D">
        <w:rPr>
          <w:rFonts w:ascii="BNazaninBold" w:cs="B Nazanin" w:hint="cs"/>
          <w:color w:val="000000"/>
          <w:sz w:val="21"/>
          <w:rtl/>
        </w:rPr>
        <w:t>) در</w:t>
      </w:r>
      <w:r w:rsidR="009744A4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8C72F7" w:rsidRPr="00AD510D">
        <w:rPr>
          <w:rFonts w:ascii="BNazaninBold" w:cs="B Nazanin" w:hint="cs"/>
          <w:color w:val="000000"/>
          <w:sz w:val="21"/>
          <w:rtl/>
        </w:rPr>
        <w:t xml:space="preserve">مقاله یا </w:t>
      </w:r>
      <w:r w:rsidR="009744A4" w:rsidRPr="00AD510D">
        <w:rPr>
          <w:rFonts w:ascii="BNazaninBold" w:cs="B Nazanin" w:hint="cs"/>
          <w:color w:val="000000"/>
          <w:sz w:val="21"/>
          <w:rtl/>
        </w:rPr>
        <w:t>مقالات حاصل</w:t>
      </w:r>
      <w:r w:rsidR="009744A4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>از</w:t>
      </w:r>
      <w:r w:rsidR="009744A4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9744A4" w:rsidRPr="00AD510D">
        <w:rPr>
          <w:rFonts w:ascii="BNazaninBold" w:cs="B Nazanin" w:hint="cs"/>
          <w:color w:val="000000"/>
          <w:sz w:val="21"/>
          <w:rtl/>
        </w:rPr>
        <w:t>طرح تحقیقاتی انجام‌شده، لازم است حداقل</w:t>
      </w:r>
      <w:r w:rsidR="0073024C" w:rsidRPr="00AD510D">
        <w:rPr>
          <w:rFonts w:ascii="BNazaninBold" w:cs="B Nazanin" w:hint="cs"/>
          <w:color w:val="000000"/>
          <w:sz w:val="21"/>
          <w:rtl/>
        </w:rPr>
        <w:t xml:space="preserve"> یک</w:t>
      </w:r>
      <w:r w:rsidR="009744A4" w:rsidRPr="00AD510D">
        <w:rPr>
          <w:rFonts w:ascii="BNazaninBold" w:cs="B Nazanin" w:hint="cs"/>
          <w:color w:val="000000"/>
          <w:sz w:val="21"/>
          <w:rtl/>
        </w:rPr>
        <w:t xml:space="preserve"> </w:t>
      </w:r>
      <w:r w:rsidR="009744A4" w:rsidRPr="00AD510D">
        <w:rPr>
          <w:rFonts w:ascii="Times New Roman" w:hAnsi="Times New Roman" w:cs="B Nazanin"/>
          <w:i/>
        </w:rPr>
        <w:t>Affiliation</w:t>
      </w:r>
      <w:r w:rsidR="009744A4" w:rsidRPr="00AD510D">
        <w:rPr>
          <w:rFonts w:ascii="Times New Roman" w:hAnsi="Times New Roman" w:cs="B Nazanin"/>
          <w:sz w:val="21"/>
          <w:rtl/>
        </w:rPr>
        <w:t xml:space="preserve"> </w:t>
      </w:r>
      <w:r w:rsidR="009744A4" w:rsidRPr="00AD510D">
        <w:rPr>
          <w:rFonts w:ascii="Times New Roman" w:hAnsi="Times New Roman" w:cs="B Nazanin" w:hint="cs"/>
          <w:sz w:val="21"/>
          <w:rtl/>
        </w:rPr>
        <w:t xml:space="preserve">اول </w:t>
      </w:r>
      <w:r w:rsidR="00AD510D">
        <w:rPr>
          <w:rFonts w:ascii="Times New Roman" w:hAnsi="Times New Roman" w:cs="B Nazanin" w:hint="cs"/>
          <w:sz w:val="21"/>
          <w:rtl/>
        </w:rPr>
        <w:t xml:space="preserve">مربوط به </w:t>
      </w:r>
      <w:r w:rsidR="009744A4" w:rsidRPr="00AD510D">
        <w:rPr>
          <w:rFonts w:ascii="Times New Roman" w:hAnsi="Times New Roman" w:cs="B Nazanin" w:hint="cs"/>
          <w:sz w:val="21"/>
          <w:rtl/>
        </w:rPr>
        <w:t>یکی از نویسندگان</w:t>
      </w:r>
      <w:r w:rsidR="008C72F7" w:rsidRPr="00AD510D">
        <w:rPr>
          <w:rFonts w:ascii="Times New Roman" w:hAnsi="Times New Roman" w:cs="B Nazanin" w:hint="cs"/>
          <w:sz w:val="21"/>
          <w:rtl/>
        </w:rPr>
        <w:t xml:space="preserve"> </w:t>
      </w:r>
      <w:r w:rsidR="009744A4" w:rsidRPr="00AD510D">
        <w:rPr>
          <w:rFonts w:ascii="Times New Roman" w:hAnsi="Times New Roman" w:cs="B Nazanin" w:hint="cs"/>
          <w:sz w:val="21"/>
          <w:rtl/>
        </w:rPr>
        <w:t>به این مرکز</w:t>
      </w:r>
      <w:r w:rsidR="009744A4" w:rsidRPr="00AD510D">
        <w:rPr>
          <w:rFonts w:ascii="Times New Roman" w:hAnsi="Times New Roman" w:cs="B Nazanin"/>
          <w:sz w:val="21"/>
          <w:rtl/>
        </w:rPr>
        <w:t xml:space="preserve"> </w:t>
      </w:r>
      <w:r w:rsidR="009744A4" w:rsidRPr="00AD510D">
        <w:rPr>
          <w:rFonts w:ascii="Times New Roman" w:hAnsi="Times New Roman" w:cs="B Nazanin" w:hint="cs"/>
          <w:sz w:val="21"/>
          <w:rtl/>
        </w:rPr>
        <w:t>اختصاص داده شود</w:t>
      </w:r>
      <w:r w:rsidR="009744A4" w:rsidRPr="00AD510D">
        <w:rPr>
          <w:rFonts w:ascii="Times New Roman" w:hAnsi="Times New Roman" w:cs="B Nazanin"/>
          <w:sz w:val="21"/>
          <w:rtl/>
        </w:rPr>
        <w:t>.</w:t>
      </w:r>
    </w:p>
    <w:p w:rsidR="00F67A61" w:rsidRPr="00AD510D" w:rsidRDefault="00DC7D3C" w:rsidP="00DC7D3C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 w:hint="cs"/>
          <w:color w:val="000000"/>
          <w:sz w:val="21"/>
          <w:rtl/>
        </w:rPr>
        <w:lastRenderedPageBreak/>
        <w:t xml:space="preserve">تمام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مواد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مصرفی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 xml:space="preserve">لازم برای انجام </w:t>
      </w:r>
      <w:r w:rsidR="00F67A61" w:rsidRPr="00AD510D">
        <w:rPr>
          <w:rFonts w:ascii="BNazaninBold" w:cs="B Nazanin" w:hint="cs"/>
          <w:color w:val="000000"/>
          <w:sz w:val="21"/>
          <w:rtl/>
        </w:rPr>
        <w:t>پایان‌نامه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یا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طرح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پژوهشی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باید</w:t>
      </w:r>
      <w:r w:rsidRPr="00AD510D">
        <w:rPr>
          <w:rFonts w:ascii="BNazaninBold" w:cs="B Nazanin" w:hint="cs"/>
          <w:color w:val="000000"/>
          <w:sz w:val="21"/>
          <w:rtl/>
        </w:rPr>
        <w:t xml:space="preserve"> توسط مجقق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از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محل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بودجه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پایان‌نامه/</w:t>
      </w:r>
      <w:r w:rsidR="00F67A61" w:rsidRPr="00AD510D">
        <w:rPr>
          <w:rFonts w:ascii="BNazaninBold" w:cs="B Nazanin" w:hint="cs"/>
          <w:color w:val="000000"/>
          <w:sz w:val="21"/>
          <w:rtl/>
        </w:rPr>
        <w:t>طرح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مصوب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تأمین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شود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 xml:space="preserve">و این مرکز مسئولیتی در این رابطه ندارد </w:t>
      </w:r>
      <w:r w:rsidR="00F67A61" w:rsidRPr="00AD510D">
        <w:rPr>
          <w:rFonts w:ascii="BNazaninBold" w:cs="B Nazanin" w:hint="cs"/>
          <w:color w:val="000000"/>
          <w:sz w:val="21"/>
          <w:rtl/>
        </w:rPr>
        <w:t>و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در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صورت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استفاده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از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مواد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مصرفی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موجود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در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مرکز</w:t>
      </w:r>
      <w:r w:rsidRPr="00AD510D">
        <w:rPr>
          <w:rFonts w:ascii="BNazaninBold" w:cs="B Nazanin" w:hint="cs"/>
          <w:color w:val="000000"/>
          <w:sz w:val="21"/>
          <w:rtl/>
        </w:rPr>
        <w:t>،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این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مواد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باید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جایگزین</w:t>
      </w:r>
      <w:r w:rsidR="00F67A61" w:rsidRPr="00AD510D">
        <w:rPr>
          <w:rFonts w:ascii="BNazaninBold" w:cs="B Nazanin"/>
          <w:color w:val="000000"/>
          <w:sz w:val="21"/>
          <w:rtl/>
        </w:rPr>
        <w:t xml:space="preserve"> </w:t>
      </w:r>
      <w:r w:rsidR="00F67A61" w:rsidRPr="00AD510D">
        <w:rPr>
          <w:rFonts w:ascii="BNazaninBold" w:cs="B Nazanin" w:hint="cs"/>
          <w:color w:val="000000"/>
          <w:sz w:val="21"/>
          <w:rtl/>
        </w:rPr>
        <w:t>شو</w:t>
      </w:r>
      <w:r w:rsidRPr="00AD510D">
        <w:rPr>
          <w:rFonts w:ascii="BNazaninBold" w:cs="B Nazanin" w:hint="cs"/>
          <w:color w:val="000000"/>
          <w:sz w:val="21"/>
          <w:rtl/>
        </w:rPr>
        <w:t>ن</w:t>
      </w:r>
      <w:r w:rsidR="00F67A61" w:rsidRPr="00AD510D">
        <w:rPr>
          <w:rFonts w:ascii="BNazaninBold" w:cs="B Nazanin" w:hint="cs"/>
          <w:color w:val="000000"/>
          <w:sz w:val="21"/>
          <w:rtl/>
        </w:rPr>
        <w:t>د</w:t>
      </w:r>
      <w:r w:rsidR="00F67A61" w:rsidRPr="00AD510D">
        <w:rPr>
          <w:rFonts w:ascii="BNazaninBold" w:cs="B Nazanin"/>
          <w:color w:val="000000"/>
          <w:sz w:val="21"/>
          <w:rtl/>
        </w:rPr>
        <w:t>.</w:t>
      </w:r>
    </w:p>
    <w:p w:rsidR="00F67A61" w:rsidRPr="00AD510D" w:rsidRDefault="00F67A61" w:rsidP="00DC7D3C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color w:val="000000"/>
          <w:sz w:val="21"/>
          <w:rtl/>
        </w:rPr>
      </w:pP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برای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طرح‌های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تحقیقاتی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درصورتی‌که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مجری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محترم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طرح،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قصد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خرید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خدمت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معینی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مرکز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را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دارد،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تعرفه</w:t>
      </w:r>
      <w:r w:rsidRPr="00AD510D">
        <w:rPr>
          <w:rFonts w:ascii="BNazaninBold" w:cs="B Nazanin"/>
          <w:color w:val="000000"/>
          <w:sz w:val="21"/>
          <w:rtl/>
        </w:rPr>
        <w:t xml:space="preserve">‌ها </w:t>
      </w:r>
      <w:r w:rsidRPr="00AD510D">
        <w:rPr>
          <w:rFonts w:ascii="BNazaninBold" w:cs="B Nazanin" w:hint="cs"/>
          <w:color w:val="000000"/>
          <w:sz w:val="21"/>
          <w:rtl/>
        </w:rPr>
        <w:t>طبق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نرخ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مصوب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شورای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پژوهشی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دانشگاه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انجام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خواهد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شد</w:t>
      </w:r>
      <w:r w:rsidRPr="00AD510D">
        <w:rPr>
          <w:rFonts w:ascii="BNazaninBold" w:cs="B Nazanin"/>
          <w:color w:val="000000"/>
          <w:sz w:val="21"/>
          <w:rtl/>
        </w:rPr>
        <w:t xml:space="preserve">. </w:t>
      </w:r>
      <w:r w:rsidRPr="00AD510D">
        <w:rPr>
          <w:rFonts w:ascii="BNazaninBold" w:cs="B Nazanin" w:hint="cs"/>
          <w:color w:val="000000"/>
          <w:sz w:val="21"/>
          <w:rtl/>
        </w:rPr>
        <w:t>در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این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موارد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باید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نام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مرکز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به‌عنوان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انجام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آن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خدمت معین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در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گزارش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نها</w:t>
      </w:r>
      <w:r w:rsidR="00DC7D3C" w:rsidRPr="00AD510D">
        <w:rPr>
          <w:rFonts w:ascii="BNazaninBold" w:cs="B Nazanin" w:hint="cs"/>
          <w:color w:val="000000"/>
          <w:sz w:val="21"/>
          <w:rtl/>
        </w:rPr>
        <w:t>ی</w:t>
      </w:r>
      <w:r w:rsidRPr="00AD510D">
        <w:rPr>
          <w:rFonts w:ascii="BNazaninBold" w:cs="B Nazanin" w:hint="cs"/>
          <w:color w:val="000000"/>
          <w:sz w:val="21"/>
          <w:rtl/>
        </w:rPr>
        <w:t>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طرح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و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در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مقالات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استخراج‌شده،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ذکر</w:t>
      </w:r>
      <w:r w:rsidRPr="00AD510D">
        <w:rPr>
          <w:rFonts w:ascii="BNazaninBold" w:cs="B Nazanin"/>
          <w:color w:val="000000"/>
          <w:sz w:val="21"/>
          <w:rtl/>
        </w:rPr>
        <w:t xml:space="preserve"> </w:t>
      </w:r>
      <w:r w:rsidRPr="00AD510D">
        <w:rPr>
          <w:rFonts w:ascii="BNazaninBold" w:cs="B Nazanin" w:hint="cs"/>
          <w:color w:val="000000"/>
          <w:sz w:val="21"/>
          <w:rtl/>
        </w:rPr>
        <w:t>شود</w:t>
      </w:r>
      <w:r w:rsidRPr="00AD510D">
        <w:rPr>
          <w:rFonts w:ascii="BNazaninBold" w:cs="B Nazanin"/>
          <w:color w:val="000000"/>
          <w:sz w:val="21"/>
          <w:rtl/>
        </w:rPr>
        <w:t>.</w:t>
      </w:r>
    </w:p>
    <w:p w:rsidR="00F67A61" w:rsidRPr="00AD510D" w:rsidRDefault="00F67A61" w:rsidP="00DC7D3C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sz w:val="21"/>
          <w:rtl/>
        </w:rPr>
      </w:pP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صورت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استفاده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از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تجهیزات</w:t>
      </w:r>
      <w:r w:rsidR="00DC7D3C" w:rsidRPr="00AD510D">
        <w:rPr>
          <w:rFonts w:ascii="BNazaninBold" w:cs="B Nazanin" w:hint="cs"/>
          <w:sz w:val="21"/>
          <w:rtl/>
        </w:rPr>
        <w:t xml:space="preserve"> مرکز</w:t>
      </w:r>
      <w:r w:rsidRPr="00AD510D">
        <w:rPr>
          <w:rFonts w:ascii="BNazaninBold" w:cs="B Nazanin" w:hint="cs"/>
          <w:sz w:val="21"/>
          <w:rtl/>
        </w:rPr>
        <w:t>،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محقق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موظف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فعالیت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خود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تحت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نظر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و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طبق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برنامه‌ریزی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کارشناس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 xml:space="preserve">مسئول </w:t>
      </w:r>
      <w:r w:rsidR="00DC7D3C"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انجام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دهد</w:t>
      </w:r>
      <w:r w:rsidRPr="00AD510D">
        <w:rPr>
          <w:rFonts w:ascii="BNazaninBold" w:cs="B Nazanin"/>
          <w:sz w:val="21"/>
          <w:rtl/>
        </w:rPr>
        <w:t xml:space="preserve">.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ضمن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محقق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موظف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خواهد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بود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دستگاه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از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کارشناس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سالم تحویل</w:t>
      </w:r>
      <w:r w:rsidRPr="00AD510D">
        <w:rPr>
          <w:rFonts w:ascii="BNazaninBold" w:cs="B Nazanin"/>
          <w:sz w:val="21"/>
          <w:rtl/>
        </w:rPr>
        <w:t xml:space="preserve"> </w:t>
      </w:r>
      <w:r w:rsidR="00DC7D3C" w:rsidRPr="00AD510D">
        <w:rPr>
          <w:rFonts w:ascii="BNazaninBold" w:cs="B Nazanin" w:hint="cs"/>
          <w:sz w:val="21"/>
          <w:rtl/>
        </w:rPr>
        <w:t xml:space="preserve">بگیرد و پس از پایان کار، </w:t>
      </w:r>
      <w:r w:rsidRPr="00AD510D">
        <w:rPr>
          <w:rFonts w:ascii="BNazaninBold" w:cs="B Nazanin" w:hint="cs"/>
          <w:sz w:val="21"/>
          <w:rtl/>
        </w:rPr>
        <w:t>آن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سالم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کارشناس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مرکز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تحویل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دهد</w:t>
      </w:r>
      <w:r w:rsidRPr="00AD510D">
        <w:rPr>
          <w:rFonts w:ascii="BNazaninBold" w:cs="B Nazanin"/>
          <w:sz w:val="21"/>
          <w:rtl/>
        </w:rPr>
        <w:t xml:space="preserve">. </w:t>
      </w:r>
      <w:r w:rsidRPr="00AD510D">
        <w:rPr>
          <w:rFonts w:ascii="BNazaninBold" w:cs="B Nazanin" w:hint="cs"/>
          <w:sz w:val="21"/>
          <w:rtl/>
        </w:rPr>
        <w:t>در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صورت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وقوع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هرگونه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آسیب، مسئولیت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عهده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آخرین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نفری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خواهد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بود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دستگاه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را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تحویل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گرفته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است</w:t>
      </w:r>
      <w:r w:rsidRPr="00AD510D">
        <w:rPr>
          <w:rFonts w:ascii="BNazaninBold" w:cs="B Nazanin"/>
          <w:sz w:val="21"/>
          <w:rtl/>
        </w:rPr>
        <w:t>.</w:t>
      </w:r>
    </w:p>
    <w:p w:rsidR="00F67A61" w:rsidRPr="00AD510D" w:rsidRDefault="00F67A61" w:rsidP="00FB5203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sz w:val="21"/>
        </w:rPr>
      </w:pP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علاوه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بر</w:t>
      </w:r>
      <w:r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تعهدات فوق،</w:t>
      </w:r>
      <w:r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در صورت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صلاحدید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و درخواست رئیس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یا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معاون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>پژوهشی</w:t>
      </w:r>
      <w:r w:rsidR="00FB5203"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 xml:space="preserve">مرکز، محقق </w:t>
      </w:r>
      <w:r w:rsidRPr="00AD510D">
        <w:rPr>
          <w:rFonts w:ascii="BNazaninBold" w:cs="B Nazanin" w:hint="cs"/>
          <w:sz w:val="21"/>
          <w:rtl/>
        </w:rPr>
        <w:t>موظف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به برگزاری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کارگاه</w:t>
      </w:r>
      <w:r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 xml:space="preserve">یا سمینار در مرکز </w:t>
      </w:r>
      <w:r w:rsidRPr="00AD510D">
        <w:rPr>
          <w:rFonts w:ascii="BNazaninBold" w:cs="B Nazanin" w:hint="cs"/>
          <w:sz w:val="21"/>
          <w:rtl/>
        </w:rPr>
        <w:t>جهت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ارائه</w:t>
      </w:r>
      <w:r w:rsidRPr="00AD510D">
        <w:rPr>
          <w:rFonts w:ascii="BNazaninBold" w:cs="B Nazanin"/>
          <w:sz w:val="21"/>
          <w:rtl/>
        </w:rPr>
        <w:t xml:space="preserve"> </w:t>
      </w:r>
      <w:r w:rsidRPr="00AD510D">
        <w:rPr>
          <w:rFonts w:ascii="BNazaninBold" w:cs="B Nazanin" w:hint="cs"/>
          <w:sz w:val="21"/>
          <w:rtl/>
        </w:rPr>
        <w:t>نتایج</w:t>
      </w:r>
      <w:r w:rsidRPr="00AD510D">
        <w:rPr>
          <w:rFonts w:ascii="BNazaninBold" w:cs="B Nazanin"/>
          <w:sz w:val="21"/>
          <w:rtl/>
        </w:rPr>
        <w:t xml:space="preserve"> </w:t>
      </w:r>
      <w:r w:rsidR="00FB5203" w:rsidRPr="00AD510D">
        <w:rPr>
          <w:rFonts w:ascii="BNazaninBold" w:cs="B Nazanin" w:hint="cs"/>
          <w:sz w:val="21"/>
          <w:rtl/>
        </w:rPr>
        <w:t xml:space="preserve">تحقیق </w:t>
      </w:r>
      <w:r w:rsidRPr="00AD510D">
        <w:rPr>
          <w:rFonts w:ascii="BNazaninBold" w:cs="B Nazanin" w:hint="cs"/>
          <w:sz w:val="21"/>
          <w:rtl/>
        </w:rPr>
        <w:t>می‌باشد</w:t>
      </w:r>
      <w:r w:rsidRPr="00AD510D">
        <w:rPr>
          <w:rFonts w:ascii="BNazaninBold" w:cs="B Nazanin"/>
          <w:sz w:val="21"/>
          <w:rtl/>
        </w:rPr>
        <w:t>.</w:t>
      </w:r>
    </w:p>
    <w:p w:rsidR="00F03775" w:rsidRPr="00AD510D" w:rsidRDefault="00F03775" w:rsidP="00E55732">
      <w:pPr>
        <w:numPr>
          <w:ilvl w:val="0"/>
          <w:numId w:val="1"/>
        </w:numPr>
        <w:autoSpaceDE w:val="0"/>
        <w:autoSpaceDN w:val="0"/>
        <w:bidi/>
        <w:adjustRightInd w:val="0"/>
        <w:rPr>
          <w:rFonts w:ascii="BNazaninBold" w:cs="B Nazanin"/>
          <w:sz w:val="21"/>
          <w:rtl/>
        </w:rPr>
      </w:pPr>
      <w:r w:rsidRPr="00AD510D">
        <w:rPr>
          <w:rFonts w:ascii="BNazaninBold" w:cs="B Nazanin"/>
          <w:sz w:val="21"/>
          <w:rtl/>
        </w:rPr>
        <w:t>ا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ن</w:t>
      </w:r>
      <w:r w:rsidRPr="00AD510D">
        <w:rPr>
          <w:rFonts w:ascii="BNazaninBold" w:cs="B Nazanin"/>
          <w:sz w:val="21"/>
          <w:rtl/>
        </w:rPr>
        <w:t xml:space="preserve"> تفاهم‌نامه </w:t>
      </w:r>
      <w:r w:rsidR="00390D5E">
        <w:rPr>
          <w:rFonts w:ascii="BNazaninBold" w:cs="B Nazanin" w:hint="cs"/>
          <w:sz w:val="21"/>
          <w:rtl/>
        </w:rPr>
        <w:t>به منظور انجام</w:t>
      </w:r>
      <w:r w:rsidR="00390D5E" w:rsidRPr="00390D5E">
        <w:rPr>
          <w:rFonts w:ascii="BNazaninBold" w:cs="B Nazanin"/>
          <w:sz w:val="21"/>
          <w:rtl/>
        </w:rPr>
        <w:t xml:space="preserve"> </w:t>
      </w:r>
      <w:r w:rsidR="00E55732">
        <w:rPr>
          <w:rFonts w:ascii="BNazaninBold" w:cs="B Nazanin" w:hint="cs"/>
          <w:sz w:val="21"/>
          <w:rtl/>
        </w:rPr>
        <w:t xml:space="preserve">یک </w:t>
      </w:r>
      <w:r w:rsidR="00390D5E" w:rsidRPr="00390D5E">
        <w:rPr>
          <w:rFonts w:ascii="BNazaninBold" w:cs="B Nazanin"/>
          <w:sz w:val="21"/>
          <w:rtl/>
        </w:rPr>
        <w:t>طرح</w:t>
      </w:r>
      <w:r w:rsidR="00390D5E">
        <w:rPr>
          <w:rFonts w:ascii="BNazaninBold" w:cs="B Nazanin" w:hint="cs"/>
          <w:sz w:val="21"/>
          <w:rtl/>
        </w:rPr>
        <w:t xml:space="preserve"> تحقیقاتی</w:t>
      </w:r>
      <w:r w:rsidR="00390D5E" w:rsidRPr="00390D5E">
        <w:rPr>
          <w:rFonts w:ascii="BNazaninBold" w:cs="B Nazanin"/>
          <w:sz w:val="21"/>
          <w:rtl/>
        </w:rPr>
        <w:t>/پا</w:t>
      </w:r>
      <w:r w:rsidR="00390D5E" w:rsidRPr="00390D5E">
        <w:rPr>
          <w:rFonts w:ascii="BNazaninBold" w:cs="B Nazanin" w:hint="cs"/>
          <w:sz w:val="21"/>
          <w:rtl/>
        </w:rPr>
        <w:t>ی</w:t>
      </w:r>
      <w:r w:rsidR="00390D5E" w:rsidRPr="00390D5E">
        <w:rPr>
          <w:rFonts w:ascii="BNazaninBold" w:cs="B Nazanin" w:hint="eastAsia"/>
          <w:sz w:val="21"/>
          <w:rtl/>
        </w:rPr>
        <w:t>ان‌نامه</w:t>
      </w:r>
      <w:r w:rsidR="00E55732">
        <w:rPr>
          <w:rFonts w:ascii="BNazaninBold" w:cs="B Nazanin" w:hint="cs"/>
          <w:sz w:val="21"/>
          <w:rtl/>
        </w:rPr>
        <w:t xml:space="preserve"> </w:t>
      </w:r>
      <w:r w:rsidR="00E55732" w:rsidRPr="00E55732">
        <w:rPr>
          <w:rFonts w:ascii="BNazaninBold" w:cs="B Nazanin"/>
          <w:sz w:val="21"/>
          <w:rtl/>
        </w:rPr>
        <w:t>در مرکز تحق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 w:rsidRPr="00E55732">
        <w:rPr>
          <w:rFonts w:ascii="BNazaninBold" w:cs="B Nazanin" w:hint="eastAsia"/>
          <w:sz w:val="21"/>
          <w:rtl/>
        </w:rPr>
        <w:t>قات</w:t>
      </w:r>
      <w:r w:rsidR="00E55732" w:rsidRPr="00E55732">
        <w:rPr>
          <w:rFonts w:ascii="BNazaninBold" w:cs="B Nazanin"/>
          <w:sz w:val="21"/>
          <w:rtl/>
        </w:rPr>
        <w:t xml:space="preserve"> ا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 w:rsidRPr="00E55732">
        <w:rPr>
          <w:rFonts w:ascii="BNazaninBold" w:cs="B Nazanin" w:hint="eastAsia"/>
          <w:sz w:val="21"/>
          <w:rtl/>
        </w:rPr>
        <w:t>مونولوژ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 w:rsidRPr="00E55732">
        <w:rPr>
          <w:rFonts w:ascii="BNazaninBold" w:cs="B Nazanin"/>
          <w:sz w:val="21"/>
          <w:rtl/>
        </w:rPr>
        <w:t xml:space="preserve"> ب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 w:rsidRPr="00E55732">
        <w:rPr>
          <w:rFonts w:ascii="BNazaninBold" w:cs="B Nazanin" w:hint="eastAsia"/>
          <w:sz w:val="21"/>
          <w:rtl/>
        </w:rPr>
        <w:t>مار</w:t>
      </w:r>
      <w:r w:rsidR="00E55732" w:rsidRPr="00E55732">
        <w:rPr>
          <w:rFonts w:ascii="BNazaninBold" w:cs="B Nazanin" w:hint="cs"/>
          <w:sz w:val="21"/>
          <w:rtl/>
        </w:rPr>
        <w:t>ی‌</w:t>
      </w:r>
      <w:r w:rsidR="00E55732" w:rsidRPr="00E55732">
        <w:rPr>
          <w:rFonts w:ascii="BNazaninBold" w:cs="B Nazanin" w:hint="eastAsia"/>
          <w:sz w:val="21"/>
          <w:rtl/>
        </w:rPr>
        <w:t>ها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 w:rsidRPr="00E55732">
        <w:rPr>
          <w:rFonts w:ascii="BNazaninBold" w:cs="B Nazanin"/>
          <w:sz w:val="21"/>
          <w:rtl/>
        </w:rPr>
        <w:t xml:space="preserve"> عفون</w:t>
      </w:r>
      <w:r w:rsidR="00E55732" w:rsidRPr="00E55732">
        <w:rPr>
          <w:rFonts w:ascii="BNazaninBold" w:cs="B Nazanin" w:hint="cs"/>
          <w:sz w:val="21"/>
          <w:rtl/>
        </w:rPr>
        <w:t>ی</w:t>
      </w:r>
      <w:r w:rsidR="00E55732">
        <w:rPr>
          <w:rFonts w:ascii="BNazaninBold" w:cs="B Nazanin" w:hint="cs"/>
          <w:sz w:val="21"/>
          <w:rtl/>
        </w:rPr>
        <w:t xml:space="preserve"> به شرح پروپوزال مصوب ضمیمه و </w:t>
      </w:r>
      <w:r w:rsidR="00390D5E">
        <w:rPr>
          <w:rFonts w:ascii="BNazaninBold" w:cs="B Nazanin" w:hint="cs"/>
          <w:sz w:val="21"/>
          <w:rtl/>
        </w:rPr>
        <w:t xml:space="preserve">مشخصات </w:t>
      </w:r>
      <w:r w:rsidR="00390D5E" w:rsidRPr="00390D5E">
        <w:rPr>
          <w:rFonts w:ascii="BNazaninBold" w:cs="B Nazanin"/>
          <w:sz w:val="21"/>
          <w:rtl/>
        </w:rPr>
        <w:t>مندرج در صدر</w:t>
      </w:r>
      <w:r w:rsidR="00390D5E">
        <w:rPr>
          <w:rFonts w:ascii="BNazaninBold" w:cs="B Nazanin" w:hint="cs"/>
          <w:sz w:val="21"/>
          <w:rtl/>
        </w:rPr>
        <w:t xml:space="preserve"> </w:t>
      </w:r>
      <w:r w:rsidR="00E55732">
        <w:rPr>
          <w:rFonts w:ascii="BNazaninBold" w:cs="B Nazanin" w:hint="cs"/>
          <w:sz w:val="21"/>
          <w:rtl/>
        </w:rPr>
        <w:t xml:space="preserve">این </w:t>
      </w:r>
      <w:r w:rsidR="00390D5E">
        <w:rPr>
          <w:rFonts w:ascii="BNazaninBold" w:cs="B Nazanin" w:hint="cs"/>
          <w:sz w:val="21"/>
          <w:rtl/>
        </w:rPr>
        <w:t xml:space="preserve">سند، </w:t>
      </w:r>
      <w:r w:rsidRPr="00AD510D">
        <w:rPr>
          <w:rFonts w:ascii="BNazaninBold" w:cs="B Nazanin"/>
          <w:sz w:val="21"/>
          <w:rtl/>
        </w:rPr>
        <w:t xml:space="preserve">در </w:t>
      </w:r>
      <w:r w:rsidRPr="00AD510D">
        <w:rPr>
          <w:rFonts w:ascii="BNazaninBold" w:cs="B Nazanin" w:hint="cs"/>
          <w:sz w:val="21"/>
          <w:rtl/>
          <w:lang w:bidi="fa-IR"/>
        </w:rPr>
        <w:t>۸</w:t>
      </w:r>
      <w:r w:rsidRPr="00AD510D">
        <w:rPr>
          <w:rFonts w:ascii="BNazaninBold" w:cs="B Nazanin"/>
          <w:sz w:val="21"/>
          <w:rtl/>
        </w:rPr>
        <w:t xml:space="preserve"> ماده و سه نسخه متحدالشکل و دارا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/>
          <w:sz w:val="21"/>
          <w:rtl/>
        </w:rPr>
        <w:t xml:space="preserve"> اعتبار 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کسان</w:t>
      </w:r>
      <w:r w:rsidR="00390D5E">
        <w:rPr>
          <w:rFonts w:ascii="BNazaninBold" w:cs="B Nazanin" w:hint="cs"/>
          <w:sz w:val="21"/>
          <w:rtl/>
        </w:rPr>
        <w:t xml:space="preserve"> </w:t>
      </w:r>
      <w:r w:rsidRPr="00AD510D">
        <w:rPr>
          <w:rFonts w:ascii="BNazaninBold" w:cs="B Nazanin"/>
          <w:sz w:val="21"/>
          <w:rtl/>
        </w:rPr>
        <w:t>ته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ه</w:t>
      </w:r>
      <w:r w:rsidRPr="00AD510D">
        <w:rPr>
          <w:rFonts w:ascii="BNazaninBold" w:cs="B Nazanin"/>
          <w:sz w:val="21"/>
          <w:rtl/>
        </w:rPr>
        <w:t xml:space="preserve"> و تنظ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م</w:t>
      </w:r>
      <w:r w:rsidRPr="00AD510D">
        <w:rPr>
          <w:rFonts w:ascii="BNazaninBold" w:cs="B Nazanin"/>
          <w:sz w:val="21"/>
          <w:rtl/>
        </w:rPr>
        <w:t xml:space="preserve"> و ب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ن</w:t>
      </w:r>
      <w:r w:rsidRPr="00AD510D">
        <w:rPr>
          <w:rFonts w:ascii="BNazaninBold" w:cs="B Nazanin"/>
          <w:sz w:val="21"/>
          <w:rtl/>
        </w:rPr>
        <w:t xml:space="preserve"> طرف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ن</w:t>
      </w:r>
      <w:r w:rsidRPr="00AD510D">
        <w:rPr>
          <w:rFonts w:ascii="BNazaninBold" w:cs="B Nazanin"/>
          <w:sz w:val="21"/>
          <w:rtl/>
        </w:rPr>
        <w:t xml:space="preserve"> مبادله شد و از تار</w:t>
      </w:r>
      <w:r w:rsidRPr="00AD510D">
        <w:rPr>
          <w:rFonts w:ascii="BNazaninBold" w:cs="B Nazanin" w:hint="cs"/>
          <w:sz w:val="21"/>
          <w:rtl/>
        </w:rPr>
        <w:t>ی</w:t>
      </w:r>
      <w:r w:rsidRPr="00AD510D">
        <w:rPr>
          <w:rFonts w:ascii="BNazaninBold" w:cs="B Nazanin" w:hint="eastAsia"/>
          <w:sz w:val="21"/>
          <w:rtl/>
        </w:rPr>
        <w:t>خ</w:t>
      </w:r>
      <w:r w:rsidRPr="00AD510D">
        <w:rPr>
          <w:rFonts w:ascii="BNazaninBold" w:cs="B Nazanin"/>
          <w:sz w:val="21"/>
          <w:rtl/>
        </w:rPr>
        <w:t xml:space="preserve"> امضاء لازم‌الاجرا م</w:t>
      </w:r>
      <w:r w:rsidRPr="00AD510D">
        <w:rPr>
          <w:rFonts w:ascii="BNazaninBold" w:cs="B Nazanin" w:hint="cs"/>
          <w:sz w:val="21"/>
          <w:rtl/>
        </w:rPr>
        <w:t>ی‌</w:t>
      </w:r>
      <w:r w:rsidRPr="00AD510D">
        <w:rPr>
          <w:rFonts w:ascii="BNazaninBold" w:cs="B Nazanin" w:hint="eastAsia"/>
          <w:sz w:val="21"/>
          <w:rtl/>
        </w:rPr>
        <w:t>باشد</w:t>
      </w:r>
      <w:r w:rsidRPr="00AD510D">
        <w:rPr>
          <w:rFonts w:ascii="BNazaninBold" w:cs="B Nazanin"/>
          <w:sz w:val="21"/>
          <w:rtl/>
        </w:rPr>
        <w:t>.</w:t>
      </w: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sz w:val="21"/>
          <w:rtl/>
        </w:rPr>
      </w:pP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p w:rsidR="00F67A61" w:rsidRPr="00AD510D" w:rsidRDefault="00BB0448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  <w:r w:rsidRPr="00AD510D">
        <w:rPr>
          <w:rFonts w:ascii="BNazaninBold" w:cs="B Nazanin"/>
          <w:b/>
          <w:bCs/>
          <w:noProof/>
          <w:sz w:val="21"/>
          <w:szCs w:val="21"/>
          <w:rtl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203835</wp:posOffset>
                </wp:positionV>
                <wp:extent cx="2118995" cy="36576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9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4472C4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7A61" w:rsidRPr="00390D5E" w:rsidRDefault="00A3465D" w:rsidP="00390D5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محقق (</w:t>
                            </w:r>
                            <w:r w:rsidR="00F67A61" w:rsidRPr="00390D5E"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>مجری</w:t>
                            </w:r>
                            <w:r w:rsidR="00F67A61" w:rsidRPr="00390D5E">
                              <w:rPr>
                                <w:rFonts w:ascii="ArialUnicodeMS" w:cs="B Titr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7A61" w:rsidRPr="00390D5E"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>طرح</w:t>
                            </w:r>
                            <w:r w:rsidR="00F67A61" w:rsidRPr="00390D5E">
                              <w:rPr>
                                <w:rFonts w:ascii="ArialUnicodeMS" w:cs="B Titr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7A61" w:rsidRPr="00390D5E"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>یا</w:t>
                            </w:r>
                            <w:r w:rsidR="00F03775" w:rsidRPr="00390D5E"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 xml:space="preserve"> استاد </w:t>
                            </w:r>
                            <w:r w:rsidR="00F67A61" w:rsidRPr="00390D5E"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>راهنما</w:t>
                            </w:r>
                            <w:r>
                              <w:rPr>
                                <w:rFonts w:ascii="ArialUnicodeMS" w:cs="B Titr" w:hint="cs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.1pt;margin-top:16.05pt;width:166.85pt;height:28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" stroked="f" strokecolor="#4472c4" strokeweight="1pt">
                <v:stroke dashstyle="dash"/>
                <v:shadow color="#868686"/>
                <v:textbox>
                  <w:txbxContent>
                    <w:p w:rsidR="00F67A61" w:rsidRPr="00390D5E" w:rsidRDefault="00A3465D" w:rsidP="00390D5E">
                      <w:pPr>
                        <w:autoSpaceDE w:val="0"/>
                        <w:autoSpaceDN w:val="0"/>
                        <w:bidi/>
                        <w:adjustRightInd w:val="0"/>
                        <w:jc w:val="center"/>
                        <w:rPr>
                          <w:rFonts w:cs="B Titr"/>
                          <w:sz w:val="18"/>
                          <w:szCs w:val="18"/>
                        </w:rPr>
                      </w:pPr>
                      <w:r>
                        <w:rPr>
                          <w:rFonts w:ascii="ArialUnicodeMS" w:cs="B Titr" w:hint="cs"/>
                          <w:sz w:val="18"/>
                          <w:szCs w:val="18"/>
                          <w:rtl/>
                          <w:lang w:bidi="fa-IR"/>
                        </w:rPr>
                        <w:t>محقق (</w:t>
                      </w:r>
                      <w:r w:rsidR="00F67A61" w:rsidRPr="00390D5E"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>مجری</w:t>
                      </w:r>
                      <w:r w:rsidR="00F67A61" w:rsidRPr="00390D5E">
                        <w:rPr>
                          <w:rFonts w:ascii="ArialUnicodeMS" w:cs="B Titr"/>
                          <w:sz w:val="18"/>
                          <w:szCs w:val="18"/>
                        </w:rPr>
                        <w:t xml:space="preserve"> </w:t>
                      </w:r>
                      <w:r w:rsidR="00F67A61" w:rsidRPr="00390D5E"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>طرح</w:t>
                      </w:r>
                      <w:r w:rsidR="00F67A61" w:rsidRPr="00390D5E">
                        <w:rPr>
                          <w:rFonts w:ascii="ArialUnicodeMS" w:cs="B Titr"/>
                          <w:sz w:val="18"/>
                          <w:szCs w:val="18"/>
                        </w:rPr>
                        <w:t xml:space="preserve"> </w:t>
                      </w:r>
                      <w:r w:rsidR="00F67A61" w:rsidRPr="00390D5E"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>یا</w:t>
                      </w:r>
                      <w:r w:rsidR="00F03775" w:rsidRPr="00390D5E"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 xml:space="preserve"> استاد </w:t>
                      </w:r>
                      <w:r w:rsidR="00F67A61" w:rsidRPr="00390D5E"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>راهنما</w:t>
                      </w:r>
                      <w:r>
                        <w:rPr>
                          <w:rFonts w:ascii="ArialUnicodeMS" w:cs="B Titr" w:hint="cs"/>
                          <w:sz w:val="18"/>
                          <w:szCs w:val="18"/>
                          <w:rtl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67A61" w:rsidRPr="00AD510D" w:rsidRDefault="00BB0448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  <w:r w:rsidRPr="00AD510D">
        <w:rPr>
          <w:rFonts w:cs="B Nazanin"/>
          <w:b/>
          <w:bCs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20955</wp:posOffset>
                </wp:positionV>
                <wp:extent cx="2450465" cy="292735"/>
                <wp:effectExtent l="0" t="0" r="0" b="254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046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5B9BD5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7A61" w:rsidRPr="00390D5E" w:rsidRDefault="00F67A61" w:rsidP="00023B73">
                            <w:pPr>
                              <w:bidi/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90D5E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رئیس</w:t>
                            </w:r>
                            <w:r w:rsidRPr="00390D5E"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390D5E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مرکز تحقیقات</w:t>
                            </w:r>
                            <w:r w:rsidRPr="00390D5E"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23B73" w:rsidRPr="00390D5E"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ایمونولوژی بیماری‌های عفونی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89.15pt;margin-top:1.65pt;width:192.95pt;height:23.0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" stroked="f" strokecolor="#5b9bd5" strokeweight="1pt">
                <v:stroke dashstyle="dash"/>
                <v:shadow color="#868686"/>
                <v:textbox style="mso-fit-shape-to-text:t">
                  <w:txbxContent>
                    <w:p w:rsidR="00F67A61" w:rsidRPr="00390D5E" w:rsidRDefault="00F67A61" w:rsidP="00023B73">
                      <w:pPr>
                        <w:bidi/>
                        <w:jc w:val="center"/>
                        <w:rPr>
                          <w:rFonts w:cs="B Titr"/>
                          <w:sz w:val="18"/>
                          <w:szCs w:val="18"/>
                          <w:lang w:bidi="fa-IR"/>
                        </w:rPr>
                      </w:pPr>
                      <w:r w:rsidRPr="00390D5E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رئیس</w:t>
                      </w:r>
                      <w:r w:rsidRPr="00390D5E">
                        <w:rPr>
                          <w:rFonts w:cs="B Titr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390D5E"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مرکز تحقیقات</w:t>
                      </w:r>
                      <w:r w:rsidRPr="00390D5E">
                        <w:rPr>
                          <w:rFonts w:cs="B Titr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23B73" w:rsidRPr="00390D5E">
                        <w:rPr>
                          <w:rFonts w:cs="B Titr" w:hint="cs"/>
                          <w:sz w:val="18"/>
                          <w:szCs w:val="18"/>
                          <w:rtl/>
                          <w:lang w:bidi="fa-IR"/>
                        </w:rPr>
                        <w:t>ایمونولوژی بیماری‌های عفونی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p w:rsidR="00F67A61" w:rsidRPr="00AD510D" w:rsidRDefault="00F67A61" w:rsidP="00F67A61">
      <w:pPr>
        <w:autoSpaceDE w:val="0"/>
        <w:autoSpaceDN w:val="0"/>
        <w:adjustRightInd w:val="0"/>
        <w:rPr>
          <w:rFonts w:ascii="BNazaninBold" w:cs="B Nazanin"/>
          <w:b/>
          <w:bCs/>
          <w:sz w:val="21"/>
          <w:szCs w:val="21"/>
          <w:rtl/>
        </w:rPr>
      </w:pPr>
    </w:p>
    <w:sectPr w:rsidR="00F67A61" w:rsidRPr="00AD510D" w:rsidSect="004A6FBF">
      <w:headerReference w:type="even" r:id="rId7"/>
      <w:headerReference w:type="default" r:id="rId8"/>
      <w:footerReference w:type="default" r:id="rId9"/>
      <w:pgSz w:w="11907" w:h="16840" w:code="9"/>
      <w:pgMar w:top="1134" w:right="907" w:bottom="1134" w:left="907" w:header="567" w:footer="680" w:gutter="0"/>
      <w:pgBorders w:offsetFrom="page">
        <w:top w:val="threeDEmboss" w:sz="18" w:space="24" w:color="auto"/>
        <w:left w:val="threeDEmboss" w:sz="18" w:space="24" w:color="auto"/>
        <w:bottom w:val="threeDEngrave" w:sz="18" w:space="24" w:color="auto"/>
        <w:right w:val="threeDEngrave" w:sz="18" w:space="24" w:color="auto"/>
      </w:pgBorders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A4C" w:rsidRDefault="00783A4C">
      <w:r>
        <w:separator/>
      </w:r>
    </w:p>
  </w:endnote>
  <w:endnote w:type="continuationSeparator" w:id="0">
    <w:p w:rsidR="00783A4C" w:rsidRDefault="0078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4F1AC257-6BC4-4E7F-BAD8-87761187242B}"/>
    <w:embedBold r:id="rId2" w:fontKey="{ABDB5ADD-0667-4719-A4D7-1F7A0F125F50}"/>
    <w:embedItalic r:id="rId3" w:fontKey="{7B0B06E5-9320-47C4-B973-69790B7B0D2D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429CF974-A62E-4764-86EA-E8F7B6EDEDFE}"/>
  </w:font>
  <w:font w:name="Elham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74852AF2-31DD-4162-8D56-66B4E864AE6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B6F4EC4-BCCE-4CAC-8D4B-B8B714A55678}"/>
    <w:embedBold r:id="rId7" w:fontKey="{8FA376C9-57D6-401A-8977-8CAD96979A44}"/>
  </w:font>
  <w:font w:name="Myria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6EB0CA24-CB15-4904-A339-11AB0F4F76CF}"/>
  </w:font>
  <w:font w:name="CourierNew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9" w:fontKey="{1AEFF0F4-26FD-474B-A4E8-AD8CCA71D788}"/>
    <w:embedBold r:id="rId10" w:fontKey="{07EE1212-D2CE-43B6-8528-9E9A6ACE248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1" w:fontKey="{574CE882-5B37-45CC-95A5-E11BEDD24FFB}"/>
    <w:embedBold r:id="rId12" w:fontKey="{30C04CBB-28C6-4B06-BEF7-B100EAD2765A}"/>
  </w:font>
  <w:font w:name="BNazan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3" w:fontKey="{2C124D4F-E37C-4752-B78E-653A08A6EC53}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UnicodeMS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Koodak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14" w:fontKey="{2C7ADBB1-4A93-4EC2-AC08-3739B9925C37}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5" w:fontKey="{36129081-53B4-436F-B0A1-9321925A74D4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Italic r:id="rId16" w:fontKey="{D2D0A3CB-89B6-4763-95D3-F45DB88D60F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BFE14627-EA49-42FA-845D-29DCA1E46EB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FBF" w:rsidRDefault="00BB0448" w:rsidP="009F5315">
    <w:pPr>
      <w:pStyle w:val="Footer"/>
      <w:pBdr>
        <w:top w:val="single" w:sz="4" w:space="1" w:color="auto"/>
      </w:pBdr>
      <w:shd w:val="clear" w:color="auto" w:fill="F2F2F2"/>
      <w:bidi/>
      <w:jc w:val="center"/>
      <w:rPr>
        <w:rFonts w:ascii="IRKoodak" w:hAnsi="IRKoodak" w:cs="IRKoodak"/>
        <w:noProof/>
        <w:sz w:val="20"/>
        <w:szCs w:val="20"/>
        <w:rtl/>
        <w:lang w:val="en-US" w:eastAsia="en-US" w:bidi="fa-IR"/>
      </w:rPr>
    </w:pPr>
    <w:r w:rsidRPr="004A6FBF">
      <w:rPr>
        <w:rFonts w:ascii="IRKoodak" w:hAnsi="IRKoodak" w:cs="IRKoodak"/>
        <w:noProof/>
        <w:sz w:val="18"/>
        <w:szCs w:val="18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27940</wp:posOffset>
              </wp:positionH>
              <wp:positionV relativeFrom="paragraph">
                <wp:posOffset>42545</wp:posOffset>
              </wp:positionV>
              <wp:extent cx="288290" cy="288290"/>
              <wp:effectExtent l="13335" t="12065" r="12700" b="1397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8290" cy="288290"/>
                      </a:xfrm>
                      <a:prstGeom prst="flowChartConnector">
                        <a:avLst/>
                      </a:prstGeom>
                      <a:solidFill>
                        <a:srgbClr val="F2F2F2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AB5074" w:rsidRPr="00C104F7" w:rsidRDefault="00AB5074" w:rsidP="00C104F7">
                          <w:pPr>
                            <w:bidi/>
                            <w:spacing w:line="200" w:lineRule="exact"/>
                            <w:jc w:val="center"/>
                            <w:rPr>
                              <w:rFonts w:ascii="IRKoodak" w:hAnsi="IRKoodak" w:cs="IRKoodak"/>
                              <w:sz w:val="16"/>
                              <w:szCs w:val="16"/>
                            </w:rPr>
                          </w:pPr>
                          <w:r w:rsidRPr="00C104F7">
                            <w:rPr>
                              <w:rFonts w:ascii="IRKoodak" w:hAnsi="IRKoodak" w:cs="IRKoodak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104F7">
                            <w:rPr>
                              <w:rFonts w:ascii="IRKoodak" w:hAnsi="IRKoodak" w:cs="IRKoodak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C104F7">
                            <w:rPr>
                              <w:rFonts w:ascii="IRKoodak" w:hAnsi="IRKoodak" w:cs="IRKoodak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B0448">
                            <w:rPr>
                              <w:rFonts w:ascii="IRKoodak" w:hAnsi="IRKoodak" w:cs="IRKoodak"/>
                              <w:noProof/>
                              <w:sz w:val="16"/>
                              <w:szCs w:val="16"/>
                              <w:rtl/>
                            </w:rPr>
                            <w:t>1</w:t>
                          </w:r>
                          <w:r w:rsidRPr="00C104F7">
                            <w:rPr>
                              <w:rFonts w:ascii="IRKoodak" w:hAnsi="IRKoodak" w:cs="IRKoodak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AB5074" w:rsidRDefault="00AB507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AutoShape 4" o:spid="_x0000_s1031" type="#_x0000_t120" style="position:absolute;left:0;text-align:left;margin-left:2.2pt;margin-top:3.35pt;width:22.7pt;height:22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" fillcolor="#f2f2f2">
              <v:textbox>
                <w:txbxContent>
                  <w:p w:rsidR="00AB5074" w:rsidRPr="00C104F7" w:rsidRDefault="00AB5074" w:rsidP="00C104F7">
                    <w:pPr>
                      <w:bidi/>
                      <w:spacing w:line="200" w:lineRule="exact"/>
                      <w:jc w:val="center"/>
                      <w:rPr>
                        <w:rFonts w:ascii="IRKoodak" w:hAnsi="IRKoodak" w:cs="IRKoodak"/>
                        <w:sz w:val="16"/>
                        <w:szCs w:val="16"/>
                      </w:rPr>
                    </w:pPr>
                    <w:r w:rsidRPr="00C104F7">
                      <w:rPr>
                        <w:rFonts w:ascii="IRKoodak" w:hAnsi="IRKoodak" w:cs="IRKoodak"/>
                        <w:sz w:val="16"/>
                        <w:szCs w:val="16"/>
                      </w:rPr>
                      <w:fldChar w:fldCharType="begin"/>
                    </w:r>
                    <w:r w:rsidRPr="00C104F7">
                      <w:rPr>
                        <w:rFonts w:ascii="IRKoodak" w:hAnsi="IRKoodak" w:cs="IRKoodak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C104F7">
                      <w:rPr>
                        <w:rFonts w:ascii="IRKoodak" w:hAnsi="IRKoodak" w:cs="IRKoodak"/>
                        <w:sz w:val="16"/>
                        <w:szCs w:val="16"/>
                      </w:rPr>
                      <w:fldChar w:fldCharType="separate"/>
                    </w:r>
                    <w:r w:rsidR="00BB0448">
                      <w:rPr>
                        <w:rFonts w:ascii="IRKoodak" w:hAnsi="IRKoodak" w:cs="IRKoodak"/>
                        <w:noProof/>
                        <w:sz w:val="16"/>
                        <w:szCs w:val="16"/>
                        <w:rtl/>
                      </w:rPr>
                      <w:t>1</w:t>
                    </w:r>
                    <w:r w:rsidRPr="00C104F7">
                      <w:rPr>
                        <w:rFonts w:ascii="IRKoodak" w:hAnsi="IRKoodak" w:cs="IRKoodak"/>
                        <w:sz w:val="16"/>
                        <w:szCs w:val="16"/>
                      </w:rPr>
                      <w:fldChar w:fldCharType="end"/>
                    </w:r>
                  </w:p>
                  <w:p w:rsidR="00AB5074" w:rsidRDefault="00AB5074"/>
                </w:txbxContent>
              </v:textbox>
            </v:shape>
          </w:pict>
        </mc:Fallback>
      </mc:AlternateContent>
    </w:r>
    <w:r w:rsidR="004A6FBF" w:rsidRPr="004A6FBF">
      <w:rPr>
        <w:rFonts w:ascii="IRKoodak" w:hAnsi="IRKoodak" w:cs="IRKoodak" w:hint="cs"/>
        <w:noProof/>
        <w:sz w:val="18"/>
        <w:szCs w:val="18"/>
        <w:rtl/>
        <w:lang w:val="en-US" w:eastAsia="en-US" w:bidi="fa-IR"/>
      </w:rPr>
      <w:t>ر</w:t>
    </w:r>
    <w:r w:rsidR="00AC1D4C" w:rsidRPr="004A6FBF">
      <w:rPr>
        <w:rFonts w:ascii="IRKoodak" w:hAnsi="IRKoodak" w:cs="IRKoodak"/>
        <w:noProof/>
        <w:sz w:val="18"/>
        <w:szCs w:val="18"/>
        <w:rtl/>
        <w:lang w:val="en-US" w:eastAsia="en-US" w:bidi="fa-IR"/>
      </w:rPr>
      <w:t>فسنجان، بزرگراه خلیج فارس، پردیس دانشگاه علوم پزشکی رفسنجان،</w:t>
    </w:r>
    <w:r w:rsidR="00AC1D4C" w:rsidRPr="004A6FBF">
      <w:rPr>
        <w:rFonts w:ascii="Cambria" w:hAnsi="Cambria" w:cs="Cambria" w:hint="cs"/>
        <w:noProof/>
        <w:sz w:val="18"/>
        <w:szCs w:val="18"/>
        <w:rtl/>
        <w:lang w:val="en-US" w:eastAsia="en-US" w:bidi="fa-IR"/>
      </w:rPr>
      <w:t> </w:t>
    </w:r>
    <w:r w:rsidR="00AC1D4C" w:rsidRPr="004A6FBF">
      <w:rPr>
        <w:rFonts w:ascii="IRKoodak" w:hAnsi="IRKoodak" w:cs="IRKoodak"/>
        <w:noProof/>
        <w:sz w:val="18"/>
        <w:szCs w:val="18"/>
        <w:rtl/>
        <w:lang w:val="en-US" w:eastAsia="en-US" w:bidi="fa-IR"/>
      </w:rPr>
      <w:t>دانشکده پزشکی، مرکز تحقیقات ایمونولوژی بیماری‌های عفونی</w:t>
    </w:r>
  </w:p>
  <w:p w:rsidR="00952160" w:rsidRPr="004A6FBF" w:rsidRDefault="00A7195E" w:rsidP="004A6FBF">
    <w:pPr>
      <w:pStyle w:val="Footer"/>
      <w:pBdr>
        <w:top w:val="single" w:sz="4" w:space="1" w:color="auto"/>
      </w:pBdr>
      <w:shd w:val="clear" w:color="auto" w:fill="F2F2F2"/>
      <w:bidi/>
      <w:jc w:val="center"/>
      <w:rPr>
        <w:rFonts w:ascii="Tahoma" w:hAnsi="Tahoma" w:cs="Tahoma"/>
        <w:b/>
        <w:bCs/>
        <w:sz w:val="16"/>
        <w:szCs w:val="16"/>
        <w:lang w:val="en-US" w:bidi="fa-IR"/>
      </w:rPr>
    </w:pPr>
    <w:r w:rsidRPr="004A6FBF">
      <w:rPr>
        <w:rFonts w:ascii="IRKoodak" w:hAnsi="IRKoodak" w:cs="IRKoodak"/>
        <w:sz w:val="18"/>
        <w:szCs w:val="18"/>
        <w:rtl/>
      </w:rPr>
      <w:t xml:space="preserve">تلفن: </w:t>
    </w:r>
    <w:r w:rsidRPr="004A6FBF">
      <w:rPr>
        <w:rFonts w:ascii="IRKoodak" w:hAnsi="IRKoodak" w:cs="IRKoodak"/>
        <w:sz w:val="18"/>
        <w:szCs w:val="18"/>
        <w:rtl/>
        <w:lang w:bidi="fa-IR"/>
      </w:rPr>
      <w:t>۳</w:t>
    </w:r>
    <w:r w:rsidR="00AC1D4C" w:rsidRPr="004A6FBF">
      <w:rPr>
        <w:rFonts w:ascii="IRKoodak" w:hAnsi="IRKoodak" w:cs="IRKoodak" w:hint="cs"/>
        <w:sz w:val="18"/>
        <w:szCs w:val="18"/>
        <w:rtl/>
        <w:lang w:bidi="fa-IR"/>
      </w:rPr>
      <w:t>۱۳۱۵۰۳۱</w:t>
    </w:r>
    <w:r w:rsidRPr="004A6FBF">
      <w:rPr>
        <w:rFonts w:ascii="IRKoodak" w:hAnsi="IRKoodak" w:cs="IRKoodak"/>
        <w:sz w:val="18"/>
        <w:szCs w:val="18"/>
        <w:rtl/>
        <w:lang w:bidi="fa-IR"/>
      </w:rPr>
      <w:t xml:space="preserve"> -۰۳۴</w:t>
    </w:r>
    <w:r w:rsidRPr="004A6FBF">
      <w:rPr>
        <w:rFonts w:ascii="IRKoodak" w:hAnsi="IRKoodak" w:cs="IRKoodak"/>
        <w:sz w:val="18"/>
        <w:szCs w:val="18"/>
        <w:rtl/>
      </w:rPr>
      <w:t xml:space="preserve">، </w:t>
    </w:r>
    <w:r w:rsidR="00436499" w:rsidRPr="004A6FBF">
      <w:rPr>
        <w:rFonts w:ascii="IRKoodak" w:hAnsi="IRKoodak" w:cs="IRKoodak" w:hint="cs"/>
        <w:sz w:val="18"/>
        <w:szCs w:val="18"/>
        <w:rtl/>
      </w:rPr>
      <w:t>رایانامه</w:t>
    </w:r>
    <w:r w:rsidR="00020A40" w:rsidRPr="004A6FBF">
      <w:rPr>
        <w:rFonts w:ascii="IRKoodak" w:hAnsi="IRKoodak" w:cs="IRKoodak"/>
        <w:sz w:val="18"/>
        <w:szCs w:val="18"/>
        <w:rtl/>
      </w:rPr>
      <w:t xml:space="preserve">: </w:t>
    </w:r>
    <w:r w:rsidR="00AC1D4C" w:rsidRPr="004A6FBF">
      <w:rPr>
        <w:rFonts w:ascii="Times New Roman" w:hAnsi="Times New Roman"/>
        <w:sz w:val="18"/>
        <w:szCs w:val="18"/>
        <w:lang w:val="en-US"/>
      </w:rPr>
      <w:t>IIDRC</w:t>
    </w:r>
    <w:r w:rsidRPr="004A6FBF">
      <w:rPr>
        <w:rFonts w:ascii="Times New Roman" w:hAnsi="Times New Roman"/>
        <w:sz w:val="18"/>
        <w:szCs w:val="18"/>
      </w:rPr>
      <w:t>@rums.ac.ir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A4C" w:rsidRDefault="00783A4C">
      <w:r>
        <w:separator/>
      </w:r>
    </w:p>
  </w:footnote>
  <w:footnote w:type="continuationSeparator" w:id="0">
    <w:p w:rsidR="00783A4C" w:rsidRDefault="00783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71A" w:rsidRDefault="00BB0448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margin">
                <wp:posOffset>1313815</wp:posOffset>
              </wp:positionH>
              <wp:positionV relativeFrom="paragraph">
                <wp:posOffset>1898649</wp:posOffset>
              </wp:positionV>
              <wp:extent cx="4932045" cy="0"/>
              <wp:effectExtent l="0" t="0" r="1905" b="0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2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39D5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03.45pt;margin-top:149.5pt;width:388.35pt;height:0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D5aHw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FBF" w:rsidRPr="004A6FBF" w:rsidRDefault="00BB0448" w:rsidP="00687273">
    <w:pPr>
      <w:pStyle w:val="Header"/>
      <w:shd w:val="clear" w:color="auto" w:fill="F2F2F2"/>
      <w:bidi/>
      <w:jc w:val="left"/>
      <w:rPr>
        <w:rFonts w:ascii="IRKoodak" w:hAnsi="IRKoodak" w:cs="IRKoodak"/>
        <w:sz w:val="4"/>
        <w:szCs w:val="4"/>
        <w:rtl/>
        <w:lang w:bidi="fa-IR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-14605</wp:posOffset>
          </wp:positionH>
          <wp:positionV relativeFrom="paragraph">
            <wp:posOffset>45085</wp:posOffset>
          </wp:positionV>
          <wp:extent cx="746760" cy="612140"/>
          <wp:effectExtent l="0" t="0" r="0" b="0"/>
          <wp:wrapNone/>
          <wp:docPr id="7" name="Picture 67" descr="http://vcrt.rums.ac.ir/uploads/IIDRC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http://vcrt.rums.ac.ir/uploads/IIDRC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99" t="3026" r="7883" b="28564"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D34E7" w:rsidRDefault="00BB0448" w:rsidP="004A6FBF">
    <w:pPr>
      <w:pStyle w:val="Header"/>
      <w:shd w:val="clear" w:color="auto" w:fill="F2F2F2"/>
      <w:bidi/>
      <w:jc w:val="left"/>
      <w:rPr>
        <w:rFonts w:ascii="IRKoodak" w:hAnsi="IRKoodak" w:cs="IRKoodak"/>
        <w:sz w:val="20"/>
        <w:szCs w:val="20"/>
        <w:lang w:bidi="fa-IR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637540</wp:posOffset>
              </wp:positionH>
              <wp:positionV relativeFrom="paragraph">
                <wp:posOffset>60325</wp:posOffset>
              </wp:positionV>
              <wp:extent cx="1770380" cy="604520"/>
              <wp:effectExtent l="3810" t="635" r="0" b="444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0380" cy="60452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39B2" w:rsidRPr="00FA63EC" w:rsidRDefault="001F39B2" w:rsidP="001F39B2">
                          <w:pPr>
                            <w:jc w:val="center"/>
                            <w:rPr>
                              <w:rFonts w:ascii="IRKoodak" w:hAnsi="IRKoodak" w:cs="B Koodak"/>
                              <w:sz w:val="16"/>
                              <w:szCs w:val="16"/>
                            </w:rPr>
                          </w:pPr>
                          <w:r w:rsidRPr="00FA63EC">
                            <w:rPr>
                              <w:rFonts w:ascii="IRKoodak" w:hAnsi="IRKoodak" w:cs="B Koodak"/>
                              <w:sz w:val="16"/>
                              <w:szCs w:val="16"/>
                              <w:rtl/>
                            </w:rPr>
                            <w:t>مركز تحقیقات ایمونولوژی بیماری‌های عفونی</w:t>
                          </w:r>
                        </w:p>
                        <w:p w:rsidR="001F39B2" w:rsidRPr="008F1E00" w:rsidRDefault="001F39B2" w:rsidP="001F39B2">
                          <w:pPr>
                            <w:jc w:val="center"/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 w:rsidRPr="008F1E00">
                            <w:rPr>
                              <w:rFonts w:ascii="Times New Roman" w:hAnsi="Times New Roman" w:cs="B Mitra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Immunology of Infectious Diseases Resea</w:t>
                          </w:r>
                          <w:r w:rsidR="00A01F84">
                            <w:rPr>
                              <w:rFonts w:ascii="Times New Roman" w:hAnsi="Times New Roman" w:cs="B Mitra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  <w:lang w:val="en-US"/>
                            </w:rPr>
                            <w:t>r</w:t>
                          </w:r>
                          <w:r w:rsidRPr="008F1E00">
                            <w:rPr>
                              <w:rFonts w:ascii="Times New Roman" w:hAnsi="Times New Roman" w:cs="B Mitra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ch Center</w:t>
                          </w:r>
                          <w:r w:rsidR="008F1E00">
                            <w:rPr>
                              <w:rFonts w:ascii="Times New Roman" w:hAnsi="Times New Roman" w:cs="B Mitra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(IIDRC)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50.2pt;margin-top:4.75pt;width:139.4pt;height:47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" fillcolor="#f2f2f2" stroked="f" strokecolor="white">
              <v:textbox>
                <w:txbxContent>
                  <w:p w:rsidR="001F39B2" w:rsidRPr="00FA63EC" w:rsidRDefault="001F39B2" w:rsidP="001F39B2">
                    <w:pPr>
                      <w:jc w:val="center"/>
                      <w:rPr>
                        <w:rFonts w:ascii="IRKoodak" w:hAnsi="IRKoodak" w:cs="B Koodak"/>
                        <w:sz w:val="16"/>
                        <w:szCs w:val="16"/>
                      </w:rPr>
                    </w:pPr>
                    <w:r w:rsidRPr="00FA63EC">
                      <w:rPr>
                        <w:rFonts w:ascii="IRKoodak" w:hAnsi="IRKoodak" w:cs="B Koodak"/>
                        <w:sz w:val="16"/>
                        <w:szCs w:val="16"/>
                        <w:rtl/>
                      </w:rPr>
                      <w:t>مركز تحقیقات ایمونولوژی بیماری‌های عفونی</w:t>
                    </w:r>
                  </w:p>
                  <w:p w:rsidR="001F39B2" w:rsidRPr="008F1E00" w:rsidRDefault="001F39B2" w:rsidP="001F39B2">
                    <w:pPr>
                      <w:jc w:val="center"/>
                      <w:rPr>
                        <w:i/>
                        <w:iCs/>
                        <w:sz w:val="22"/>
                        <w:szCs w:val="22"/>
                      </w:rPr>
                    </w:pPr>
                    <w:r w:rsidRPr="008F1E00">
                      <w:rPr>
                        <w:rFonts w:ascii="Times New Roman" w:hAnsi="Times New Roman" w:cs="B Mitra"/>
                        <w:b/>
                        <w:bCs/>
                        <w:i/>
                        <w:iCs/>
                        <w:sz w:val="16"/>
                        <w:szCs w:val="16"/>
                      </w:rPr>
                      <w:t>Immunology of Infectious Diseases Resea</w:t>
                    </w:r>
                    <w:r w:rsidR="00A01F84">
                      <w:rPr>
                        <w:rFonts w:ascii="Times New Roman" w:hAnsi="Times New Roman" w:cs="B Mitra"/>
                        <w:b/>
                        <w:bCs/>
                        <w:i/>
                        <w:iCs/>
                        <w:sz w:val="16"/>
                        <w:szCs w:val="16"/>
                        <w:lang w:val="en-US"/>
                      </w:rPr>
                      <w:t>r</w:t>
                    </w:r>
                    <w:r w:rsidRPr="008F1E00">
                      <w:rPr>
                        <w:rFonts w:ascii="Times New Roman" w:hAnsi="Times New Roman" w:cs="B Mitra"/>
                        <w:b/>
                        <w:bCs/>
                        <w:i/>
                        <w:iCs/>
                        <w:sz w:val="16"/>
                        <w:szCs w:val="16"/>
                      </w:rPr>
                      <w:t>ch Center</w:t>
                    </w:r>
                    <w:r w:rsidR="008F1E00">
                      <w:rPr>
                        <w:rFonts w:ascii="Times New Roman" w:hAnsi="Times New Roman" w:cs="B Mitra"/>
                        <w:b/>
                        <w:bCs/>
                        <w:i/>
                        <w:iCs/>
                        <w:sz w:val="16"/>
                        <w:szCs w:val="16"/>
                      </w:rPr>
                      <w:t xml:space="preserve"> (IIDRC)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197485</wp:posOffset>
              </wp:positionV>
              <wp:extent cx="943610" cy="704215"/>
              <wp:effectExtent l="3175" t="4445" r="0" b="0"/>
              <wp:wrapNone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3610" cy="704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6FBF" w:rsidRDefault="00BB0448" w:rsidP="004A6FBF">
                          <w:pPr>
                            <w:bidi/>
                          </w:pPr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>
                                <wp:extent cx="788670" cy="609600"/>
                                <wp:effectExtent l="0" t="0" r="0" b="0"/>
                                <wp:docPr id="9" name="Picture 1" descr="bes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es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867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left:0;text-align:left;margin-left:0;margin-top:15.55pt;width:74.3pt;height:55.45pt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RMTtgIAAMA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" filled="f" stroked="f">
              <v:textbox style="mso-fit-shape-to-text:t">
                <w:txbxContent>
                  <w:p w:rsidR="004A6FBF" w:rsidRDefault="00BB0448" w:rsidP="004A6FBF">
                    <w:pPr>
                      <w:bidi/>
                    </w:pPr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>
                          <wp:extent cx="788670" cy="609600"/>
                          <wp:effectExtent l="0" t="0" r="0" b="0"/>
                          <wp:docPr id="9" name="Picture 1" descr="bes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es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867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39B2">
      <w:rPr>
        <w:rFonts w:ascii="IRKoodak" w:hAnsi="IRKoodak" w:cs="IRKoodak" w:hint="cs"/>
        <w:sz w:val="20"/>
        <w:szCs w:val="20"/>
        <w:rtl/>
        <w:lang w:bidi="fa-IR"/>
      </w:rPr>
      <w:t xml:space="preserve">                        </w:t>
    </w:r>
    <w:r w:rsidRPr="001F39B2">
      <w:rPr>
        <w:rFonts w:ascii="IRKoodak" w:hAnsi="IRKoodak" w:cs="IRKoodak"/>
        <w:noProof/>
        <w:sz w:val="16"/>
        <w:szCs w:val="16"/>
        <w:lang w:val="en-US" w:eastAsia="en-US"/>
      </w:rPr>
      <w:drawing>
        <wp:inline distT="0" distB="0" distL="0" distR="0">
          <wp:extent cx="364490" cy="364490"/>
          <wp:effectExtent l="0" t="0" r="0" b="0"/>
          <wp:docPr id="2" name="Picture 2" descr="RUMS_logo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UMS_logo_transpar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490" cy="36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2160" w:rsidRPr="00FA63EC" w:rsidRDefault="0099771A" w:rsidP="00C02309">
    <w:pPr>
      <w:pStyle w:val="Header"/>
      <w:shd w:val="clear" w:color="auto" w:fill="F2F2F2"/>
      <w:bidi/>
      <w:jc w:val="left"/>
      <w:rPr>
        <w:rFonts w:ascii="IRKoodak" w:hAnsi="IRKoodak" w:cs="B Koodak"/>
        <w:sz w:val="16"/>
        <w:szCs w:val="16"/>
        <w:lang w:bidi="fa-IR"/>
      </w:rPr>
    </w:pPr>
    <w:r w:rsidRPr="00FA63EC">
      <w:rPr>
        <w:rFonts w:ascii="IRKoodak" w:hAnsi="IRKoodak" w:cs="B Koodak"/>
        <w:sz w:val="16"/>
        <w:szCs w:val="16"/>
        <w:rtl/>
        <w:lang w:bidi="fa-IR"/>
      </w:rPr>
      <w:t>دانشگاه علوم پزشکی و خدمات بهداشتی و درمانی رفسنجان</w:t>
    </w:r>
  </w:p>
  <w:p w:rsidR="00C830A5" w:rsidRPr="00FA63EC" w:rsidRDefault="00BB0448" w:rsidP="00C02309">
    <w:pPr>
      <w:pStyle w:val="Header"/>
      <w:shd w:val="clear" w:color="auto" w:fill="F2F2F2"/>
      <w:bidi/>
      <w:jc w:val="left"/>
      <w:rPr>
        <w:rFonts w:ascii="IRKoodak" w:hAnsi="IRKoodak" w:cs="B Koodak"/>
        <w:sz w:val="16"/>
        <w:szCs w:val="16"/>
        <w:rtl/>
        <w:lang w:bidi="fa-IR"/>
      </w:rPr>
    </w:pPr>
    <w:r w:rsidRPr="00FA63EC">
      <w:rPr>
        <w:rFonts w:ascii="IRKoodak" w:hAnsi="IRKoodak" w:cs="B Koodak" w:hint="cs"/>
        <w:noProof/>
        <w:sz w:val="16"/>
        <w:szCs w:val="1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-106045</wp:posOffset>
              </wp:positionH>
              <wp:positionV relativeFrom="paragraph">
                <wp:posOffset>97155</wp:posOffset>
              </wp:positionV>
              <wp:extent cx="2205355" cy="307975"/>
              <wp:effectExtent l="3175" t="0" r="127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5355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273" w:rsidRPr="00FC6751" w:rsidRDefault="00FC6751" w:rsidP="00FA63EC">
                          <w:pPr>
                            <w:bidi/>
                            <w:rPr>
                              <w:lang w:val="en-US" w:bidi="fa-IR"/>
                            </w:rPr>
                          </w:pPr>
                          <w:r>
                            <w:rPr>
                              <w:rFonts w:ascii="IRKoodak" w:hAnsi="IRKoodak" w:cs="IRKoodak" w:hint="cs"/>
                              <w:sz w:val="16"/>
                              <w:szCs w:val="16"/>
                              <w:rtl/>
                            </w:rPr>
                            <w:t xml:space="preserve">[ </w:t>
                          </w:r>
                          <w:r w:rsidR="00FA63EC">
                            <w:rPr>
                              <w:rFonts w:ascii="IRKoodak" w:hAnsi="IRKoodak" w:cs="IRKoodak"/>
                              <w:sz w:val="16"/>
                              <w:szCs w:val="16"/>
                              <w:rtl/>
                            </w:rPr>
                            <w:t>شماره:</w:t>
                          </w:r>
                          <w:r w:rsidR="00FA63EC">
                            <w:rPr>
                              <w:rFonts w:ascii="IRKoodak" w:hAnsi="IRKoodak" w:cs="IRKoodak" w:hint="cs"/>
                              <w:sz w:val="16"/>
                              <w:szCs w:val="16"/>
                              <w:rtl/>
                            </w:rPr>
                            <w:t xml:space="preserve"> ........................... </w:t>
                          </w:r>
                          <w:r w:rsidR="00687273" w:rsidRPr="00687273">
                            <w:rPr>
                              <w:rFonts w:ascii="IRKoodak" w:hAnsi="IRKoodak" w:cs="IRKoodak"/>
                              <w:sz w:val="16"/>
                              <w:szCs w:val="16"/>
                              <w:rtl/>
                            </w:rPr>
                            <w:t>تاریخ:</w:t>
                          </w:r>
                          <w:r>
                            <w:rPr>
                              <w:rFonts w:ascii="IRKoodak" w:hAnsi="IRKoodak" w:cs="IRKoodak"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FA63EC">
                            <w:rPr>
                              <w:rFonts w:ascii="IRKoodak" w:hAnsi="IRKoodak" w:cs="IRKoodak" w:hint="cs"/>
                              <w:sz w:val="16"/>
                              <w:szCs w:val="16"/>
                              <w:rtl/>
                            </w:rPr>
                            <w:t>............................]</w:t>
                          </w:r>
                          <w:r>
                            <w:rPr>
                              <w:rFonts w:ascii="IRKoodak" w:hAnsi="IRKoodak" w:cs="IRKoodak" w:hint="cs"/>
                              <w:sz w:val="16"/>
                              <w:szCs w:val="16"/>
                              <w:rtl/>
                            </w:rPr>
                            <w:t xml:space="preserve">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0" type="#_x0000_t202" style="position:absolute;left:0;text-align:left;margin-left:-8.35pt;margin-top:7.65pt;width:173.65pt;height:2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/gNuQ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" filled="f" stroked="f">
              <v:textbox>
                <w:txbxContent>
                  <w:p w:rsidR="00687273" w:rsidRPr="00FC6751" w:rsidRDefault="00FC6751" w:rsidP="00FA63EC">
                    <w:pPr>
                      <w:bidi/>
                      <w:rPr>
                        <w:lang w:val="en-US" w:bidi="fa-IR"/>
                      </w:rPr>
                    </w:pPr>
                    <w:r>
                      <w:rPr>
                        <w:rFonts w:ascii="IRKoodak" w:hAnsi="IRKoodak" w:cs="IRKoodak" w:hint="cs"/>
                        <w:sz w:val="16"/>
                        <w:szCs w:val="16"/>
                        <w:rtl/>
                      </w:rPr>
                      <w:t xml:space="preserve">[ </w:t>
                    </w:r>
                    <w:r w:rsidR="00FA63EC">
                      <w:rPr>
                        <w:rFonts w:ascii="IRKoodak" w:hAnsi="IRKoodak" w:cs="IRKoodak"/>
                        <w:sz w:val="16"/>
                        <w:szCs w:val="16"/>
                        <w:rtl/>
                      </w:rPr>
                      <w:t>شماره:</w:t>
                    </w:r>
                    <w:r w:rsidR="00FA63EC">
                      <w:rPr>
                        <w:rFonts w:ascii="IRKoodak" w:hAnsi="IRKoodak" w:cs="IRKoodak" w:hint="cs"/>
                        <w:sz w:val="16"/>
                        <w:szCs w:val="16"/>
                        <w:rtl/>
                      </w:rPr>
                      <w:t xml:space="preserve"> ........................... </w:t>
                    </w:r>
                    <w:r w:rsidR="00687273" w:rsidRPr="00687273">
                      <w:rPr>
                        <w:rFonts w:ascii="IRKoodak" w:hAnsi="IRKoodak" w:cs="IRKoodak"/>
                        <w:sz w:val="16"/>
                        <w:szCs w:val="16"/>
                        <w:rtl/>
                      </w:rPr>
                      <w:t>تاریخ:</w:t>
                    </w:r>
                    <w:r>
                      <w:rPr>
                        <w:rFonts w:ascii="IRKoodak" w:hAnsi="IRKoodak" w:cs="IRKoodak" w:hint="cs"/>
                        <w:sz w:val="16"/>
                        <w:szCs w:val="16"/>
                        <w:rtl/>
                      </w:rPr>
                      <w:t xml:space="preserve"> </w:t>
                    </w:r>
                    <w:r w:rsidR="00FA63EC">
                      <w:rPr>
                        <w:rFonts w:ascii="IRKoodak" w:hAnsi="IRKoodak" w:cs="IRKoodak" w:hint="cs"/>
                        <w:sz w:val="16"/>
                        <w:szCs w:val="16"/>
                        <w:rtl/>
                      </w:rPr>
                      <w:t>............................]</w:t>
                    </w:r>
                    <w:r>
                      <w:rPr>
                        <w:rFonts w:ascii="IRKoodak" w:hAnsi="IRKoodak" w:cs="IRKoodak" w:hint="cs"/>
                        <w:sz w:val="16"/>
                        <w:szCs w:val="16"/>
                        <w:rtl/>
                      </w:rPr>
                      <w:t xml:space="preserve">                        </w:t>
                    </w:r>
                  </w:p>
                </w:txbxContent>
              </v:textbox>
            </v:shape>
          </w:pict>
        </mc:Fallback>
      </mc:AlternateContent>
    </w:r>
    <w:r w:rsidR="001F39B2" w:rsidRPr="00FA63EC">
      <w:rPr>
        <w:rFonts w:ascii="IRKoodak" w:hAnsi="IRKoodak" w:cs="B Koodak" w:hint="cs"/>
        <w:sz w:val="16"/>
        <w:szCs w:val="16"/>
        <w:rtl/>
        <w:lang w:bidi="fa-IR"/>
      </w:rPr>
      <w:t xml:space="preserve">                        </w:t>
    </w:r>
    <w:r w:rsidR="0099771A" w:rsidRPr="00FA63EC">
      <w:rPr>
        <w:rFonts w:ascii="IRKoodak" w:hAnsi="IRKoodak" w:cs="B Koodak"/>
        <w:sz w:val="16"/>
        <w:szCs w:val="16"/>
        <w:rtl/>
        <w:lang w:bidi="fa-IR"/>
      </w:rPr>
      <w:t>معاونت تحقیقات و فناوری</w:t>
    </w:r>
  </w:p>
  <w:p w:rsidR="00687273" w:rsidRPr="00FA63EC" w:rsidRDefault="00FC6751" w:rsidP="00C02309">
    <w:pPr>
      <w:pStyle w:val="Header"/>
      <w:shd w:val="clear" w:color="auto" w:fill="F2F2F2"/>
      <w:bidi/>
      <w:jc w:val="left"/>
      <w:rPr>
        <w:rFonts w:ascii="IRKoodak" w:hAnsi="IRKoodak" w:cs="B Koodak"/>
        <w:sz w:val="8"/>
        <w:szCs w:val="8"/>
        <w:rtl/>
        <w:lang w:bidi="fa-IR"/>
      </w:rPr>
    </w:pPr>
    <w:r w:rsidRPr="00FA63EC">
      <w:rPr>
        <w:rFonts w:ascii="IRKoodak" w:hAnsi="IRKoodak" w:cs="B Koodak" w:hint="cs"/>
        <w:sz w:val="16"/>
        <w:szCs w:val="16"/>
        <w:rtl/>
        <w:lang w:bidi="fa-IR"/>
      </w:rPr>
      <w:t xml:space="preserve">                   مدیریت توسعه و ارزیابی تحقیقات</w:t>
    </w:r>
  </w:p>
  <w:p w:rsidR="00292297" w:rsidRPr="00687273" w:rsidRDefault="00BB0448" w:rsidP="00687273">
    <w:pPr>
      <w:pStyle w:val="Header"/>
      <w:shd w:val="clear" w:color="auto" w:fill="F2F2F2"/>
      <w:bidi/>
      <w:jc w:val="left"/>
      <w:rPr>
        <w:rFonts w:ascii="IRKoodak" w:hAnsi="IRKoodak" w:cs="IRKoodak" w:hint="cs"/>
        <w:sz w:val="16"/>
        <w:szCs w:val="16"/>
        <w:rtl/>
        <w:lang w:bidi="fa-IR"/>
      </w:rPr>
    </w:pPr>
    <w:r>
      <w:rPr>
        <w:rFonts w:ascii="IRKoodak" w:hAnsi="IRKoodak" w:cs="IRKoodak" w:hint="cs"/>
        <w:noProof/>
        <w:sz w:val="4"/>
        <w:szCs w:val="4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34290</wp:posOffset>
              </wp:positionV>
              <wp:extent cx="6443980" cy="0"/>
              <wp:effectExtent l="12700" t="12065" r="10795" b="6985"/>
              <wp:wrapNone/>
              <wp:docPr id="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39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08B9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1.6pt;margin-top:2.7pt;width:507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oH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"/>
          </w:pict>
        </mc:Fallback>
      </mc:AlternateContent>
    </w:r>
    <w:r w:rsidR="00687273">
      <w:rPr>
        <w:rFonts w:ascii="IRKoodak" w:hAnsi="IRKoodak" w:cs="IRKoodak" w:hint="cs"/>
        <w:sz w:val="4"/>
        <w:szCs w:val="4"/>
        <w:rtl/>
        <w:lang w:bidi="fa-IR"/>
      </w:rPr>
      <w:t>{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909A6"/>
    <w:multiLevelType w:val="hybridMultilevel"/>
    <w:tmpl w:val="8E3E8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embedTrueType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BAD"/>
    <w:rsid w:val="00010E20"/>
    <w:rsid w:val="000129DD"/>
    <w:rsid w:val="00012C13"/>
    <w:rsid w:val="0001338F"/>
    <w:rsid w:val="000136B3"/>
    <w:rsid w:val="00015C3B"/>
    <w:rsid w:val="00017AE2"/>
    <w:rsid w:val="00020A40"/>
    <w:rsid w:val="00021F10"/>
    <w:rsid w:val="0002370A"/>
    <w:rsid w:val="00023B73"/>
    <w:rsid w:val="0003010C"/>
    <w:rsid w:val="00032838"/>
    <w:rsid w:val="000415A0"/>
    <w:rsid w:val="00043CBC"/>
    <w:rsid w:val="00044FEA"/>
    <w:rsid w:val="00047295"/>
    <w:rsid w:val="000504F9"/>
    <w:rsid w:val="000517CB"/>
    <w:rsid w:val="00062D96"/>
    <w:rsid w:val="00072C07"/>
    <w:rsid w:val="00073CDC"/>
    <w:rsid w:val="00074C8D"/>
    <w:rsid w:val="0007538D"/>
    <w:rsid w:val="000821B1"/>
    <w:rsid w:val="0008457B"/>
    <w:rsid w:val="00084825"/>
    <w:rsid w:val="0009304E"/>
    <w:rsid w:val="00097C49"/>
    <w:rsid w:val="000A0C73"/>
    <w:rsid w:val="000A1DDB"/>
    <w:rsid w:val="000A4217"/>
    <w:rsid w:val="000A73BC"/>
    <w:rsid w:val="000B4BF5"/>
    <w:rsid w:val="000B5668"/>
    <w:rsid w:val="000D2A67"/>
    <w:rsid w:val="000D3C5A"/>
    <w:rsid w:val="000D6341"/>
    <w:rsid w:val="000D6DA7"/>
    <w:rsid w:val="000E5733"/>
    <w:rsid w:val="000E7FDD"/>
    <w:rsid w:val="000F50B9"/>
    <w:rsid w:val="000F60E4"/>
    <w:rsid w:val="00100B4D"/>
    <w:rsid w:val="00101074"/>
    <w:rsid w:val="001011F5"/>
    <w:rsid w:val="001052FB"/>
    <w:rsid w:val="001060AB"/>
    <w:rsid w:val="00111617"/>
    <w:rsid w:val="001124A4"/>
    <w:rsid w:val="001212A1"/>
    <w:rsid w:val="00127F68"/>
    <w:rsid w:val="001316A0"/>
    <w:rsid w:val="00131885"/>
    <w:rsid w:val="001336DB"/>
    <w:rsid w:val="0013606A"/>
    <w:rsid w:val="00143AB9"/>
    <w:rsid w:val="0014441A"/>
    <w:rsid w:val="001466FF"/>
    <w:rsid w:val="0014742D"/>
    <w:rsid w:val="0015390E"/>
    <w:rsid w:val="00156912"/>
    <w:rsid w:val="001705B4"/>
    <w:rsid w:val="00172961"/>
    <w:rsid w:val="001747E9"/>
    <w:rsid w:val="00175E1D"/>
    <w:rsid w:val="0017644E"/>
    <w:rsid w:val="00180037"/>
    <w:rsid w:val="00186080"/>
    <w:rsid w:val="001940E5"/>
    <w:rsid w:val="00194251"/>
    <w:rsid w:val="00195B87"/>
    <w:rsid w:val="00195F19"/>
    <w:rsid w:val="001A4485"/>
    <w:rsid w:val="001A5643"/>
    <w:rsid w:val="001A72C1"/>
    <w:rsid w:val="001B0213"/>
    <w:rsid w:val="001B3CFB"/>
    <w:rsid w:val="001B75B1"/>
    <w:rsid w:val="001B7BF6"/>
    <w:rsid w:val="001C2B65"/>
    <w:rsid w:val="001C4E5D"/>
    <w:rsid w:val="001C5141"/>
    <w:rsid w:val="001C5992"/>
    <w:rsid w:val="001C68CD"/>
    <w:rsid w:val="001C7FF9"/>
    <w:rsid w:val="001D0278"/>
    <w:rsid w:val="001D1046"/>
    <w:rsid w:val="001D4FCF"/>
    <w:rsid w:val="001E419D"/>
    <w:rsid w:val="001E68CA"/>
    <w:rsid w:val="001F1CC9"/>
    <w:rsid w:val="001F24D8"/>
    <w:rsid w:val="001F2A85"/>
    <w:rsid w:val="001F39B2"/>
    <w:rsid w:val="002005B6"/>
    <w:rsid w:val="0020512A"/>
    <w:rsid w:val="0021044F"/>
    <w:rsid w:val="00217CD8"/>
    <w:rsid w:val="00222288"/>
    <w:rsid w:val="00227820"/>
    <w:rsid w:val="002300A2"/>
    <w:rsid w:val="0023390B"/>
    <w:rsid w:val="00233C26"/>
    <w:rsid w:val="00235F69"/>
    <w:rsid w:val="0024054B"/>
    <w:rsid w:val="00240D97"/>
    <w:rsid w:val="00242A05"/>
    <w:rsid w:val="00245234"/>
    <w:rsid w:val="002468DB"/>
    <w:rsid w:val="00247B77"/>
    <w:rsid w:val="00247FC8"/>
    <w:rsid w:val="002533AD"/>
    <w:rsid w:val="0025370F"/>
    <w:rsid w:val="0025388B"/>
    <w:rsid w:val="002624D6"/>
    <w:rsid w:val="00262DD9"/>
    <w:rsid w:val="00264149"/>
    <w:rsid w:val="00264B9C"/>
    <w:rsid w:val="00264DCE"/>
    <w:rsid w:val="00265659"/>
    <w:rsid w:val="00265AB7"/>
    <w:rsid w:val="0027407F"/>
    <w:rsid w:val="00274DE2"/>
    <w:rsid w:val="002754B6"/>
    <w:rsid w:val="00277BB7"/>
    <w:rsid w:val="00281545"/>
    <w:rsid w:val="0028168A"/>
    <w:rsid w:val="002829D3"/>
    <w:rsid w:val="002834A1"/>
    <w:rsid w:val="00284EB0"/>
    <w:rsid w:val="00292297"/>
    <w:rsid w:val="00293BBA"/>
    <w:rsid w:val="00296E28"/>
    <w:rsid w:val="002A472A"/>
    <w:rsid w:val="002B102B"/>
    <w:rsid w:val="002B27DF"/>
    <w:rsid w:val="002B3223"/>
    <w:rsid w:val="002B7775"/>
    <w:rsid w:val="002C2758"/>
    <w:rsid w:val="002C3B14"/>
    <w:rsid w:val="002D175B"/>
    <w:rsid w:val="002E024F"/>
    <w:rsid w:val="002E06B7"/>
    <w:rsid w:val="002E208C"/>
    <w:rsid w:val="002E2495"/>
    <w:rsid w:val="002E3278"/>
    <w:rsid w:val="002E361A"/>
    <w:rsid w:val="002E4D20"/>
    <w:rsid w:val="002E56F4"/>
    <w:rsid w:val="002E781B"/>
    <w:rsid w:val="002F784B"/>
    <w:rsid w:val="002F791B"/>
    <w:rsid w:val="00300502"/>
    <w:rsid w:val="0030384E"/>
    <w:rsid w:val="00304856"/>
    <w:rsid w:val="0030602A"/>
    <w:rsid w:val="003078E5"/>
    <w:rsid w:val="00310141"/>
    <w:rsid w:val="003122CD"/>
    <w:rsid w:val="00312911"/>
    <w:rsid w:val="00315872"/>
    <w:rsid w:val="0032020F"/>
    <w:rsid w:val="0032151A"/>
    <w:rsid w:val="00321C88"/>
    <w:rsid w:val="003232B0"/>
    <w:rsid w:val="003232B7"/>
    <w:rsid w:val="0032377E"/>
    <w:rsid w:val="003257C5"/>
    <w:rsid w:val="00326B1B"/>
    <w:rsid w:val="00326BF6"/>
    <w:rsid w:val="003341BD"/>
    <w:rsid w:val="0033709D"/>
    <w:rsid w:val="00337786"/>
    <w:rsid w:val="003436C2"/>
    <w:rsid w:val="003443C7"/>
    <w:rsid w:val="00344547"/>
    <w:rsid w:val="003460A5"/>
    <w:rsid w:val="003469CD"/>
    <w:rsid w:val="0035064F"/>
    <w:rsid w:val="0035225E"/>
    <w:rsid w:val="00353314"/>
    <w:rsid w:val="00361951"/>
    <w:rsid w:val="003628F4"/>
    <w:rsid w:val="00365CCF"/>
    <w:rsid w:val="00366517"/>
    <w:rsid w:val="00371400"/>
    <w:rsid w:val="00373F15"/>
    <w:rsid w:val="00374E85"/>
    <w:rsid w:val="00385502"/>
    <w:rsid w:val="00385F08"/>
    <w:rsid w:val="0038786F"/>
    <w:rsid w:val="0038794C"/>
    <w:rsid w:val="00390D5E"/>
    <w:rsid w:val="00392F9B"/>
    <w:rsid w:val="003974E7"/>
    <w:rsid w:val="003979CD"/>
    <w:rsid w:val="003A2A10"/>
    <w:rsid w:val="003A65D2"/>
    <w:rsid w:val="003A796B"/>
    <w:rsid w:val="003B0011"/>
    <w:rsid w:val="003B47DD"/>
    <w:rsid w:val="003B4E9C"/>
    <w:rsid w:val="003B5611"/>
    <w:rsid w:val="003B5EE3"/>
    <w:rsid w:val="003B67B2"/>
    <w:rsid w:val="003C3A37"/>
    <w:rsid w:val="003C5BBB"/>
    <w:rsid w:val="003C6D1B"/>
    <w:rsid w:val="003D3219"/>
    <w:rsid w:val="003D6E98"/>
    <w:rsid w:val="003E5565"/>
    <w:rsid w:val="003E6844"/>
    <w:rsid w:val="003E72F6"/>
    <w:rsid w:val="003E7429"/>
    <w:rsid w:val="003F396E"/>
    <w:rsid w:val="004002C8"/>
    <w:rsid w:val="0040485D"/>
    <w:rsid w:val="00411585"/>
    <w:rsid w:val="00415EB6"/>
    <w:rsid w:val="00424DE5"/>
    <w:rsid w:val="00426EB8"/>
    <w:rsid w:val="00430BBF"/>
    <w:rsid w:val="00435FBA"/>
    <w:rsid w:val="00436499"/>
    <w:rsid w:val="00440581"/>
    <w:rsid w:val="004415D7"/>
    <w:rsid w:val="0044328B"/>
    <w:rsid w:val="004444AC"/>
    <w:rsid w:val="004452F9"/>
    <w:rsid w:val="00445754"/>
    <w:rsid w:val="00452720"/>
    <w:rsid w:val="0045658B"/>
    <w:rsid w:val="00460F4C"/>
    <w:rsid w:val="00461CB9"/>
    <w:rsid w:val="004705FD"/>
    <w:rsid w:val="00471243"/>
    <w:rsid w:val="0047124B"/>
    <w:rsid w:val="00471EF6"/>
    <w:rsid w:val="004752A4"/>
    <w:rsid w:val="00476C0E"/>
    <w:rsid w:val="004842C3"/>
    <w:rsid w:val="00485886"/>
    <w:rsid w:val="004900B0"/>
    <w:rsid w:val="0049092A"/>
    <w:rsid w:val="004942D8"/>
    <w:rsid w:val="004964A9"/>
    <w:rsid w:val="004A1B58"/>
    <w:rsid w:val="004A6FBF"/>
    <w:rsid w:val="004A780B"/>
    <w:rsid w:val="004B0198"/>
    <w:rsid w:val="004B11F5"/>
    <w:rsid w:val="004B3DDE"/>
    <w:rsid w:val="004B6008"/>
    <w:rsid w:val="004B6427"/>
    <w:rsid w:val="004B68FF"/>
    <w:rsid w:val="004B69DF"/>
    <w:rsid w:val="004B76C1"/>
    <w:rsid w:val="004C3006"/>
    <w:rsid w:val="004C39E1"/>
    <w:rsid w:val="004C45D2"/>
    <w:rsid w:val="004C7301"/>
    <w:rsid w:val="004D2E0E"/>
    <w:rsid w:val="004D33E7"/>
    <w:rsid w:val="004D6758"/>
    <w:rsid w:val="004D6D21"/>
    <w:rsid w:val="004D77AA"/>
    <w:rsid w:val="004E38F1"/>
    <w:rsid w:val="004E5AD2"/>
    <w:rsid w:val="004E5BF7"/>
    <w:rsid w:val="004F03AD"/>
    <w:rsid w:val="004F1F40"/>
    <w:rsid w:val="00504A3F"/>
    <w:rsid w:val="005065D9"/>
    <w:rsid w:val="00513E8C"/>
    <w:rsid w:val="005173BB"/>
    <w:rsid w:val="00517EE5"/>
    <w:rsid w:val="005201C3"/>
    <w:rsid w:val="00520DB8"/>
    <w:rsid w:val="00521A7F"/>
    <w:rsid w:val="00525A6F"/>
    <w:rsid w:val="00525CC8"/>
    <w:rsid w:val="005265BB"/>
    <w:rsid w:val="0053339B"/>
    <w:rsid w:val="00535830"/>
    <w:rsid w:val="00536FD8"/>
    <w:rsid w:val="0054570E"/>
    <w:rsid w:val="00546702"/>
    <w:rsid w:val="0055057F"/>
    <w:rsid w:val="00561AA4"/>
    <w:rsid w:val="00570CC4"/>
    <w:rsid w:val="00573873"/>
    <w:rsid w:val="00573A78"/>
    <w:rsid w:val="005801BB"/>
    <w:rsid w:val="00584904"/>
    <w:rsid w:val="00584E56"/>
    <w:rsid w:val="00585746"/>
    <w:rsid w:val="00586A73"/>
    <w:rsid w:val="0059400D"/>
    <w:rsid w:val="00594364"/>
    <w:rsid w:val="00594D2E"/>
    <w:rsid w:val="00596B5A"/>
    <w:rsid w:val="005A01F9"/>
    <w:rsid w:val="005A0569"/>
    <w:rsid w:val="005B15BB"/>
    <w:rsid w:val="005B4FD6"/>
    <w:rsid w:val="005B5A6D"/>
    <w:rsid w:val="005B6527"/>
    <w:rsid w:val="005B693B"/>
    <w:rsid w:val="005C3234"/>
    <w:rsid w:val="005C35FB"/>
    <w:rsid w:val="005C6399"/>
    <w:rsid w:val="005D0F7C"/>
    <w:rsid w:val="005D7498"/>
    <w:rsid w:val="005E1C5D"/>
    <w:rsid w:val="005E34C1"/>
    <w:rsid w:val="005E3F07"/>
    <w:rsid w:val="005E3FBF"/>
    <w:rsid w:val="005E4E23"/>
    <w:rsid w:val="005E62AB"/>
    <w:rsid w:val="005F45B3"/>
    <w:rsid w:val="005F56CF"/>
    <w:rsid w:val="005F57EA"/>
    <w:rsid w:val="006013EC"/>
    <w:rsid w:val="00602A08"/>
    <w:rsid w:val="00605A00"/>
    <w:rsid w:val="006078C3"/>
    <w:rsid w:val="00607D8C"/>
    <w:rsid w:val="00612EFC"/>
    <w:rsid w:val="00616384"/>
    <w:rsid w:val="00616C1A"/>
    <w:rsid w:val="006174DF"/>
    <w:rsid w:val="0062085A"/>
    <w:rsid w:val="00622B20"/>
    <w:rsid w:val="006268BB"/>
    <w:rsid w:val="00631301"/>
    <w:rsid w:val="0063155D"/>
    <w:rsid w:val="00641BEE"/>
    <w:rsid w:val="00641C39"/>
    <w:rsid w:val="006428DD"/>
    <w:rsid w:val="00644181"/>
    <w:rsid w:val="006448CC"/>
    <w:rsid w:val="00644AB9"/>
    <w:rsid w:val="006463F0"/>
    <w:rsid w:val="00650276"/>
    <w:rsid w:val="00652318"/>
    <w:rsid w:val="00657C09"/>
    <w:rsid w:val="00662052"/>
    <w:rsid w:val="00663576"/>
    <w:rsid w:val="00664510"/>
    <w:rsid w:val="00665366"/>
    <w:rsid w:val="00672279"/>
    <w:rsid w:val="00680565"/>
    <w:rsid w:val="00682381"/>
    <w:rsid w:val="00682E7A"/>
    <w:rsid w:val="006831FA"/>
    <w:rsid w:val="006863D8"/>
    <w:rsid w:val="00687273"/>
    <w:rsid w:val="006912FB"/>
    <w:rsid w:val="00694B34"/>
    <w:rsid w:val="006A5CD5"/>
    <w:rsid w:val="006A7C9B"/>
    <w:rsid w:val="006B2D1C"/>
    <w:rsid w:val="006B6604"/>
    <w:rsid w:val="006B76F8"/>
    <w:rsid w:val="006C1C56"/>
    <w:rsid w:val="006C1DA2"/>
    <w:rsid w:val="006C7158"/>
    <w:rsid w:val="006D34E7"/>
    <w:rsid w:val="006D4AA6"/>
    <w:rsid w:val="006D5F87"/>
    <w:rsid w:val="006E5192"/>
    <w:rsid w:val="006E5B16"/>
    <w:rsid w:val="006E786D"/>
    <w:rsid w:val="006F2C23"/>
    <w:rsid w:val="006F6714"/>
    <w:rsid w:val="006F73AE"/>
    <w:rsid w:val="006F759F"/>
    <w:rsid w:val="006F7E59"/>
    <w:rsid w:val="00702EEE"/>
    <w:rsid w:val="0070318B"/>
    <w:rsid w:val="00704F90"/>
    <w:rsid w:val="00707609"/>
    <w:rsid w:val="00711446"/>
    <w:rsid w:val="00723394"/>
    <w:rsid w:val="00725530"/>
    <w:rsid w:val="00725F47"/>
    <w:rsid w:val="0073024C"/>
    <w:rsid w:val="00730981"/>
    <w:rsid w:val="00732AB1"/>
    <w:rsid w:val="007338F5"/>
    <w:rsid w:val="007342D8"/>
    <w:rsid w:val="0073568A"/>
    <w:rsid w:val="00736367"/>
    <w:rsid w:val="0073682A"/>
    <w:rsid w:val="0073695A"/>
    <w:rsid w:val="00736F3D"/>
    <w:rsid w:val="00742D23"/>
    <w:rsid w:val="00743E60"/>
    <w:rsid w:val="0075520B"/>
    <w:rsid w:val="00757E6D"/>
    <w:rsid w:val="00757E9D"/>
    <w:rsid w:val="0076472C"/>
    <w:rsid w:val="00766102"/>
    <w:rsid w:val="0076704E"/>
    <w:rsid w:val="00767962"/>
    <w:rsid w:val="007712D3"/>
    <w:rsid w:val="0077259D"/>
    <w:rsid w:val="00775074"/>
    <w:rsid w:val="007767F6"/>
    <w:rsid w:val="007778CC"/>
    <w:rsid w:val="007819A4"/>
    <w:rsid w:val="00783A4C"/>
    <w:rsid w:val="00785EBE"/>
    <w:rsid w:val="00790993"/>
    <w:rsid w:val="007915F4"/>
    <w:rsid w:val="007917A5"/>
    <w:rsid w:val="00793EE9"/>
    <w:rsid w:val="00793FEA"/>
    <w:rsid w:val="007A3F68"/>
    <w:rsid w:val="007A58B9"/>
    <w:rsid w:val="007A5AA0"/>
    <w:rsid w:val="007A64FC"/>
    <w:rsid w:val="007A74D0"/>
    <w:rsid w:val="007B5B1D"/>
    <w:rsid w:val="007C0926"/>
    <w:rsid w:val="007C6331"/>
    <w:rsid w:val="007C7A51"/>
    <w:rsid w:val="007D0F11"/>
    <w:rsid w:val="007E0374"/>
    <w:rsid w:val="007F3CFE"/>
    <w:rsid w:val="007F4722"/>
    <w:rsid w:val="007F50D5"/>
    <w:rsid w:val="007F5B13"/>
    <w:rsid w:val="008015AD"/>
    <w:rsid w:val="00805881"/>
    <w:rsid w:val="0081027A"/>
    <w:rsid w:val="00810627"/>
    <w:rsid w:val="00813A26"/>
    <w:rsid w:val="00820614"/>
    <w:rsid w:val="008232FB"/>
    <w:rsid w:val="008246F5"/>
    <w:rsid w:val="008247CF"/>
    <w:rsid w:val="00825765"/>
    <w:rsid w:val="00826D40"/>
    <w:rsid w:val="008304B9"/>
    <w:rsid w:val="00832D64"/>
    <w:rsid w:val="0083358E"/>
    <w:rsid w:val="0083621C"/>
    <w:rsid w:val="0083703B"/>
    <w:rsid w:val="00841FC3"/>
    <w:rsid w:val="00852844"/>
    <w:rsid w:val="008564FA"/>
    <w:rsid w:val="00860EE7"/>
    <w:rsid w:val="00861F66"/>
    <w:rsid w:val="00862266"/>
    <w:rsid w:val="00867F0E"/>
    <w:rsid w:val="008706A7"/>
    <w:rsid w:val="008723F2"/>
    <w:rsid w:val="0087353B"/>
    <w:rsid w:val="00873EA3"/>
    <w:rsid w:val="00874CDB"/>
    <w:rsid w:val="00875157"/>
    <w:rsid w:val="008818DE"/>
    <w:rsid w:val="008828F0"/>
    <w:rsid w:val="00887107"/>
    <w:rsid w:val="0088793C"/>
    <w:rsid w:val="00894462"/>
    <w:rsid w:val="00894835"/>
    <w:rsid w:val="008979BB"/>
    <w:rsid w:val="00897E89"/>
    <w:rsid w:val="008B010F"/>
    <w:rsid w:val="008B5EE3"/>
    <w:rsid w:val="008B6437"/>
    <w:rsid w:val="008B7047"/>
    <w:rsid w:val="008B798F"/>
    <w:rsid w:val="008C1C1E"/>
    <w:rsid w:val="008C1FE8"/>
    <w:rsid w:val="008C29E3"/>
    <w:rsid w:val="008C2BA0"/>
    <w:rsid w:val="008C53F5"/>
    <w:rsid w:val="008C72F7"/>
    <w:rsid w:val="008D0E7B"/>
    <w:rsid w:val="008D22B2"/>
    <w:rsid w:val="008D352C"/>
    <w:rsid w:val="008D4FCE"/>
    <w:rsid w:val="008D6B02"/>
    <w:rsid w:val="008D72B0"/>
    <w:rsid w:val="008D7C78"/>
    <w:rsid w:val="008E530B"/>
    <w:rsid w:val="008E7CBB"/>
    <w:rsid w:val="008F1E00"/>
    <w:rsid w:val="008F24D9"/>
    <w:rsid w:val="008F3476"/>
    <w:rsid w:val="008F3F56"/>
    <w:rsid w:val="008F456F"/>
    <w:rsid w:val="008F4DB1"/>
    <w:rsid w:val="00903C53"/>
    <w:rsid w:val="0090420F"/>
    <w:rsid w:val="00911FE7"/>
    <w:rsid w:val="0091240C"/>
    <w:rsid w:val="00916953"/>
    <w:rsid w:val="00916A3E"/>
    <w:rsid w:val="00917317"/>
    <w:rsid w:val="00921CCD"/>
    <w:rsid w:val="0092210B"/>
    <w:rsid w:val="00923534"/>
    <w:rsid w:val="009271DC"/>
    <w:rsid w:val="0092728B"/>
    <w:rsid w:val="0092755A"/>
    <w:rsid w:val="00927F63"/>
    <w:rsid w:val="009320CE"/>
    <w:rsid w:val="00933B7B"/>
    <w:rsid w:val="00936630"/>
    <w:rsid w:val="00940DF7"/>
    <w:rsid w:val="009459E7"/>
    <w:rsid w:val="00952160"/>
    <w:rsid w:val="00952924"/>
    <w:rsid w:val="00953A1D"/>
    <w:rsid w:val="00954968"/>
    <w:rsid w:val="00962D6D"/>
    <w:rsid w:val="00964238"/>
    <w:rsid w:val="00966251"/>
    <w:rsid w:val="009662F9"/>
    <w:rsid w:val="009729DD"/>
    <w:rsid w:val="009744A4"/>
    <w:rsid w:val="009756B1"/>
    <w:rsid w:val="00975D4F"/>
    <w:rsid w:val="00980E07"/>
    <w:rsid w:val="0098218C"/>
    <w:rsid w:val="00987734"/>
    <w:rsid w:val="00987FB7"/>
    <w:rsid w:val="0099565B"/>
    <w:rsid w:val="00996C2B"/>
    <w:rsid w:val="0099771A"/>
    <w:rsid w:val="009C0684"/>
    <w:rsid w:val="009C5A4D"/>
    <w:rsid w:val="009C734D"/>
    <w:rsid w:val="009D1E3F"/>
    <w:rsid w:val="009D3EE9"/>
    <w:rsid w:val="009E1561"/>
    <w:rsid w:val="009E4AF1"/>
    <w:rsid w:val="009E6E09"/>
    <w:rsid w:val="009F5315"/>
    <w:rsid w:val="00A00EAD"/>
    <w:rsid w:val="00A01F84"/>
    <w:rsid w:val="00A05E69"/>
    <w:rsid w:val="00A10264"/>
    <w:rsid w:val="00A13CFF"/>
    <w:rsid w:val="00A16423"/>
    <w:rsid w:val="00A242CE"/>
    <w:rsid w:val="00A2557B"/>
    <w:rsid w:val="00A259DF"/>
    <w:rsid w:val="00A3221E"/>
    <w:rsid w:val="00A33C37"/>
    <w:rsid w:val="00A3465D"/>
    <w:rsid w:val="00A37353"/>
    <w:rsid w:val="00A4425F"/>
    <w:rsid w:val="00A4742C"/>
    <w:rsid w:val="00A51E55"/>
    <w:rsid w:val="00A5244E"/>
    <w:rsid w:val="00A60D0B"/>
    <w:rsid w:val="00A709F4"/>
    <w:rsid w:val="00A70C13"/>
    <w:rsid w:val="00A7195E"/>
    <w:rsid w:val="00A72C06"/>
    <w:rsid w:val="00A74C87"/>
    <w:rsid w:val="00A80B32"/>
    <w:rsid w:val="00A862CD"/>
    <w:rsid w:val="00A86CE9"/>
    <w:rsid w:val="00A904F6"/>
    <w:rsid w:val="00A915D4"/>
    <w:rsid w:val="00A91D34"/>
    <w:rsid w:val="00A95158"/>
    <w:rsid w:val="00A97291"/>
    <w:rsid w:val="00AA1C77"/>
    <w:rsid w:val="00AA1D9B"/>
    <w:rsid w:val="00AA3296"/>
    <w:rsid w:val="00AA7677"/>
    <w:rsid w:val="00AB073B"/>
    <w:rsid w:val="00AB1D9C"/>
    <w:rsid w:val="00AB412A"/>
    <w:rsid w:val="00AB49F3"/>
    <w:rsid w:val="00AB5074"/>
    <w:rsid w:val="00AB7CA7"/>
    <w:rsid w:val="00AC1D4C"/>
    <w:rsid w:val="00AC5B24"/>
    <w:rsid w:val="00AD4F32"/>
    <w:rsid w:val="00AD510D"/>
    <w:rsid w:val="00AD54EE"/>
    <w:rsid w:val="00AE0590"/>
    <w:rsid w:val="00AE1E09"/>
    <w:rsid w:val="00AE2E8F"/>
    <w:rsid w:val="00AE375D"/>
    <w:rsid w:val="00AE3E8F"/>
    <w:rsid w:val="00AE4225"/>
    <w:rsid w:val="00AE4DD8"/>
    <w:rsid w:val="00AE5479"/>
    <w:rsid w:val="00AE67B0"/>
    <w:rsid w:val="00AE6815"/>
    <w:rsid w:val="00AE6E9F"/>
    <w:rsid w:val="00AF1B82"/>
    <w:rsid w:val="00AF4FEC"/>
    <w:rsid w:val="00B00589"/>
    <w:rsid w:val="00B03C86"/>
    <w:rsid w:val="00B040C9"/>
    <w:rsid w:val="00B20BD1"/>
    <w:rsid w:val="00B22BEA"/>
    <w:rsid w:val="00B26FB9"/>
    <w:rsid w:val="00B345F4"/>
    <w:rsid w:val="00B426D7"/>
    <w:rsid w:val="00B44AA4"/>
    <w:rsid w:val="00B50261"/>
    <w:rsid w:val="00B50EE5"/>
    <w:rsid w:val="00B537D8"/>
    <w:rsid w:val="00B54CA4"/>
    <w:rsid w:val="00B57297"/>
    <w:rsid w:val="00B573DF"/>
    <w:rsid w:val="00B577EC"/>
    <w:rsid w:val="00B57A96"/>
    <w:rsid w:val="00B61DF2"/>
    <w:rsid w:val="00B629A0"/>
    <w:rsid w:val="00B63D0B"/>
    <w:rsid w:val="00B6749A"/>
    <w:rsid w:val="00B67CA8"/>
    <w:rsid w:val="00B67F1A"/>
    <w:rsid w:val="00B82B8B"/>
    <w:rsid w:val="00B8470A"/>
    <w:rsid w:val="00B91453"/>
    <w:rsid w:val="00B91991"/>
    <w:rsid w:val="00B921A2"/>
    <w:rsid w:val="00B9261E"/>
    <w:rsid w:val="00B9353C"/>
    <w:rsid w:val="00B93A1F"/>
    <w:rsid w:val="00B958EB"/>
    <w:rsid w:val="00B967C5"/>
    <w:rsid w:val="00BA2D16"/>
    <w:rsid w:val="00BA5381"/>
    <w:rsid w:val="00BA7FD3"/>
    <w:rsid w:val="00BB0448"/>
    <w:rsid w:val="00BB453D"/>
    <w:rsid w:val="00BC3FBE"/>
    <w:rsid w:val="00BC5629"/>
    <w:rsid w:val="00BC61A5"/>
    <w:rsid w:val="00BD122F"/>
    <w:rsid w:val="00BD6AFD"/>
    <w:rsid w:val="00BE2F2D"/>
    <w:rsid w:val="00BE7A8B"/>
    <w:rsid w:val="00BF26E3"/>
    <w:rsid w:val="00BF2EC7"/>
    <w:rsid w:val="00BF3338"/>
    <w:rsid w:val="00BF3699"/>
    <w:rsid w:val="00BF3804"/>
    <w:rsid w:val="00BF4471"/>
    <w:rsid w:val="00BF63FC"/>
    <w:rsid w:val="00BF6FD7"/>
    <w:rsid w:val="00BF76CC"/>
    <w:rsid w:val="00C00B54"/>
    <w:rsid w:val="00C01F4F"/>
    <w:rsid w:val="00C02309"/>
    <w:rsid w:val="00C02D01"/>
    <w:rsid w:val="00C05BB5"/>
    <w:rsid w:val="00C070ED"/>
    <w:rsid w:val="00C104F7"/>
    <w:rsid w:val="00C13351"/>
    <w:rsid w:val="00C13C8A"/>
    <w:rsid w:val="00C15E3C"/>
    <w:rsid w:val="00C17A7A"/>
    <w:rsid w:val="00C207CE"/>
    <w:rsid w:val="00C2235E"/>
    <w:rsid w:val="00C22625"/>
    <w:rsid w:val="00C3263F"/>
    <w:rsid w:val="00C328E8"/>
    <w:rsid w:val="00C3327B"/>
    <w:rsid w:val="00C33C28"/>
    <w:rsid w:val="00C3402B"/>
    <w:rsid w:val="00C35655"/>
    <w:rsid w:val="00C35AD9"/>
    <w:rsid w:val="00C36CF1"/>
    <w:rsid w:val="00C373C6"/>
    <w:rsid w:val="00C406A7"/>
    <w:rsid w:val="00C44FCB"/>
    <w:rsid w:val="00C5226D"/>
    <w:rsid w:val="00C569A7"/>
    <w:rsid w:val="00C629B0"/>
    <w:rsid w:val="00C62FFD"/>
    <w:rsid w:val="00C63A6D"/>
    <w:rsid w:val="00C65F91"/>
    <w:rsid w:val="00C70779"/>
    <w:rsid w:val="00C707C8"/>
    <w:rsid w:val="00C72AAE"/>
    <w:rsid w:val="00C830A5"/>
    <w:rsid w:val="00C839D8"/>
    <w:rsid w:val="00C940B3"/>
    <w:rsid w:val="00C954DF"/>
    <w:rsid w:val="00C956EC"/>
    <w:rsid w:val="00C95CE1"/>
    <w:rsid w:val="00C96EA1"/>
    <w:rsid w:val="00CA3722"/>
    <w:rsid w:val="00CA50D8"/>
    <w:rsid w:val="00CA6EBE"/>
    <w:rsid w:val="00CB172D"/>
    <w:rsid w:val="00CB2651"/>
    <w:rsid w:val="00CB42FD"/>
    <w:rsid w:val="00CB5CA3"/>
    <w:rsid w:val="00CB727E"/>
    <w:rsid w:val="00CC0603"/>
    <w:rsid w:val="00CC12C5"/>
    <w:rsid w:val="00CC3AA7"/>
    <w:rsid w:val="00CC65E5"/>
    <w:rsid w:val="00CC6F2F"/>
    <w:rsid w:val="00CD124D"/>
    <w:rsid w:val="00CD1C93"/>
    <w:rsid w:val="00CD2680"/>
    <w:rsid w:val="00CD5124"/>
    <w:rsid w:val="00D028E3"/>
    <w:rsid w:val="00D0554E"/>
    <w:rsid w:val="00D06E9C"/>
    <w:rsid w:val="00D15773"/>
    <w:rsid w:val="00D1608F"/>
    <w:rsid w:val="00D16B94"/>
    <w:rsid w:val="00D179CE"/>
    <w:rsid w:val="00D24381"/>
    <w:rsid w:val="00D25A8C"/>
    <w:rsid w:val="00D27A21"/>
    <w:rsid w:val="00D33E92"/>
    <w:rsid w:val="00D36A60"/>
    <w:rsid w:val="00D40A96"/>
    <w:rsid w:val="00D434B5"/>
    <w:rsid w:val="00D44090"/>
    <w:rsid w:val="00D46099"/>
    <w:rsid w:val="00D4617F"/>
    <w:rsid w:val="00D50651"/>
    <w:rsid w:val="00D50FD7"/>
    <w:rsid w:val="00D523F6"/>
    <w:rsid w:val="00D57EC6"/>
    <w:rsid w:val="00D614FC"/>
    <w:rsid w:val="00D623D5"/>
    <w:rsid w:val="00D64225"/>
    <w:rsid w:val="00D6445D"/>
    <w:rsid w:val="00D6484D"/>
    <w:rsid w:val="00D657BC"/>
    <w:rsid w:val="00D65CBE"/>
    <w:rsid w:val="00D67B15"/>
    <w:rsid w:val="00D70CC7"/>
    <w:rsid w:val="00D7386A"/>
    <w:rsid w:val="00D73E55"/>
    <w:rsid w:val="00D836D1"/>
    <w:rsid w:val="00D83780"/>
    <w:rsid w:val="00D85142"/>
    <w:rsid w:val="00D852A0"/>
    <w:rsid w:val="00D95140"/>
    <w:rsid w:val="00D97EFD"/>
    <w:rsid w:val="00DA0CF6"/>
    <w:rsid w:val="00DA3572"/>
    <w:rsid w:val="00DA700D"/>
    <w:rsid w:val="00DA7AFE"/>
    <w:rsid w:val="00DB4451"/>
    <w:rsid w:val="00DC363D"/>
    <w:rsid w:val="00DC4E35"/>
    <w:rsid w:val="00DC5923"/>
    <w:rsid w:val="00DC7D3C"/>
    <w:rsid w:val="00DD13D4"/>
    <w:rsid w:val="00DE0A47"/>
    <w:rsid w:val="00DE5BB2"/>
    <w:rsid w:val="00DF44FD"/>
    <w:rsid w:val="00E00E7B"/>
    <w:rsid w:val="00E01461"/>
    <w:rsid w:val="00E023E0"/>
    <w:rsid w:val="00E13C83"/>
    <w:rsid w:val="00E1593A"/>
    <w:rsid w:val="00E215A4"/>
    <w:rsid w:val="00E21CC6"/>
    <w:rsid w:val="00E26018"/>
    <w:rsid w:val="00E2698D"/>
    <w:rsid w:val="00E31239"/>
    <w:rsid w:val="00E33B26"/>
    <w:rsid w:val="00E37471"/>
    <w:rsid w:val="00E43AB9"/>
    <w:rsid w:val="00E45726"/>
    <w:rsid w:val="00E4710F"/>
    <w:rsid w:val="00E51BAC"/>
    <w:rsid w:val="00E531F1"/>
    <w:rsid w:val="00E54C0A"/>
    <w:rsid w:val="00E55732"/>
    <w:rsid w:val="00E5747E"/>
    <w:rsid w:val="00E63294"/>
    <w:rsid w:val="00E6391A"/>
    <w:rsid w:val="00E64666"/>
    <w:rsid w:val="00E700EF"/>
    <w:rsid w:val="00E71A85"/>
    <w:rsid w:val="00E772E9"/>
    <w:rsid w:val="00E92896"/>
    <w:rsid w:val="00E92CDB"/>
    <w:rsid w:val="00E93852"/>
    <w:rsid w:val="00E95AF4"/>
    <w:rsid w:val="00EA043E"/>
    <w:rsid w:val="00EA46CA"/>
    <w:rsid w:val="00EA6A2B"/>
    <w:rsid w:val="00EB0D3B"/>
    <w:rsid w:val="00EB6882"/>
    <w:rsid w:val="00EB716C"/>
    <w:rsid w:val="00EB7896"/>
    <w:rsid w:val="00EC1E18"/>
    <w:rsid w:val="00ED297D"/>
    <w:rsid w:val="00ED4AB7"/>
    <w:rsid w:val="00EE48E5"/>
    <w:rsid w:val="00EE5723"/>
    <w:rsid w:val="00EF30ED"/>
    <w:rsid w:val="00EF57A3"/>
    <w:rsid w:val="00EF670C"/>
    <w:rsid w:val="00EF7A5F"/>
    <w:rsid w:val="00F02CA7"/>
    <w:rsid w:val="00F03775"/>
    <w:rsid w:val="00F06FB4"/>
    <w:rsid w:val="00F07F58"/>
    <w:rsid w:val="00F1036D"/>
    <w:rsid w:val="00F11AC7"/>
    <w:rsid w:val="00F12A4E"/>
    <w:rsid w:val="00F1384C"/>
    <w:rsid w:val="00F13FDC"/>
    <w:rsid w:val="00F153A5"/>
    <w:rsid w:val="00F173D0"/>
    <w:rsid w:val="00F17715"/>
    <w:rsid w:val="00F21D8F"/>
    <w:rsid w:val="00F27458"/>
    <w:rsid w:val="00F3142A"/>
    <w:rsid w:val="00F3219D"/>
    <w:rsid w:val="00F425D6"/>
    <w:rsid w:val="00F45093"/>
    <w:rsid w:val="00F4574F"/>
    <w:rsid w:val="00F464B2"/>
    <w:rsid w:val="00F46B58"/>
    <w:rsid w:val="00F52017"/>
    <w:rsid w:val="00F629D2"/>
    <w:rsid w:val="00F63DC4"/>
    <w:rsid w:val="00F6445F"/>
    <w:rsid w:val="00F64C82"/>
    <w:rsid w:val="00F652D8"/>
    <w:rsid w:val="00F66246"/>
    <w:rsid w:val="00F67A61"/>
    <w:rsid w:val="00F73210"/>
    <w:rsid w:val="00F76364"/>
    <w:rsid w:val="00F81011"/>
    <w:rsid w:val="00F815E7"/>
    <w:rsid w:val="00F8405E"/>
    <w:rsid w:val="00F86382"/>
    <w:rsid w:val="00F864E5"/>
    <w:rsid w:val="00F907E4"/>
    <w:rsid w:val="00F93441"/>
    <w:rsid w:val="00F93A0D"/>
    <w:rsid w:val="00F95687"/>
    <w:rsid w:val="00F96CC7"/>
    <w:rsid w:val="00FA14E8"/>
    <w:rsid w:val="00FA2490"/>
    <w:rsid w:val="00FA3930"/>
    <w:rsid w:val="00FA5C13"/>
    <w:rsid w:val="00FA63EC"/>
    <w:rsid w:val="00FB5203"/>
    <w:rsid w:val="00FB640E"/>
    <w:rsid w:val="00FB70C5"/>
    <w:rsid w:val="00FB7A1B"/>
    <w:rsid w:val="00FC6751"/>
    <w:rsid w:val="00FD04C0"/>
    <w:rsid w:val="00FD2B3A"/>
    <w:rsid w:val="00FD3732"/>
    <w:rsid w:val="00FD4E2A"/>
    <w:rsid w:val="00FE0376"/>
    <w:rsid w:val="00FE11FC"/>
    <w:rsid w:val="00FE3AF1"/>
    <w:rsid w:val="00FF0F41"/>
    <w:rsid w:val="00FF2AA3"/>
    <w:rsid w:val="00FF329E"/>
    <w:rsid w:val="00FF54C0"/>
    <w:rsid w:val="00FF6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76630-EFA8-4894-9D06-F5A8EA43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B0"/>
    <w:pPr>
      <w:jc w:val="both"/>
    </w:pPr>
    <w:rPr>
      <w:rFonts w:ascii="B Zar" w:hAnsi="B Zar" w:cs="B Zar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F67A61"/>
    <w:pPr>
      <w:keepNext/>
      <w:bidi/>
      <w:spacing w:line="360" w:lineRule="auto"/>
      <w:jc w:val="center"/>
      <w:outlineLvl w:val="0"/>
    </w:pPr>
    <w:rPr>
      <w:rFonts w:ascii="Book Antiqua" w:hAnsi="Book Antiqua" w:cs="Elham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6018"/>
    <w:pPr>
      <w:tabs>
        <w:tab w:val="center" w:pos="4320"/>
        <w:tab w:val="right" w:pos="8640"/>
      </w:tabs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uiPriority w:val="99"/>
    <w:rsid w:val="00245234"/>
    <w:rPr>
      <w:color w:val="0000FF"/>
      <w:u w:val="single"/>
    </w:rPr>
  </w:style>
  <w:style w:type="character" w:customStyle="1" w:styleId="previewtxt1">
    <w:name w:val="previewtxt1"/>
    <w:rsid w:val="003A2A10"/>
    <w:rPr>
      <w:color w:val="C0C0C0"/>
    </w:rPr>
  </w:style>
  <w:style w:type="character" w:customStyle="1" w:styleId="abstracttitle">
    <w:name w:val="abstract_title"/>
    <w:basedOn w:val="DefaultParagraphFont"/>
    <w:rsid w:val="003A2A10"/>
  </w:style>
  <w:style w:type="character" w:styleId="Strong">
    <w:name w:val="Strong"/>
    <w:qFormat/>
    <w:rsid w:val="003A2A10"/>
    <w:rPr>
      <w:b/>
      <w:bCs/>
    </w:rPr>
  </w:style>
  <w:style w:type="character" w:customStyle="1" w:styleId="A3">
    <w:name w:val="A3"/>
    <w:rsid w:val="003A2A10"/>
    <w:rPr>
      <w:rFonts w:cs="Myriad"/>
      <w:color w:val="000000"/>
      <w:sz w:val="16"/>
      <w:szCs w:val="16"/>
    </w:rPr>
  </w:style>
  <w:style w:type="character" w:customStyle="1" w:styleId="jrnl">
    <w:name w:val="jrnl"/>
    <w:basedOn w:val="DefaultParagraphFont"/>
    <w:rsid w:val="003A2A10"/>
  </w:style>
  <w:style w:type="table" w:styleId="TableGrid">
    <w:name w:val="Table Grid"/>
    <w:basedOn w:val="TableNormal"/>
    <w:uiPriority w:val="59"/>
    <w:rsid w:val="0007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FA14E8"/>
    <w:rPr>
      <w:sz w:val="20"/>
      <w:szCs w:val="20"/>
    </w:rPr>
  </w:style>
  <w:style w:type="character" w:styleId="FootnoteReference">
    <w:name w:val="footnote reference"/>
    <w:semiHidden/>
    <w:rsid w:val="00FA14E8"/>
    <w:rPr>
      <w:vertAlign w:val="superscript"/>
    </w:rPr>
  </w:style>
  <w:style w:type="character" w:customStyle="1" w:styleId="FooterChar">
    <w:name w:val="Footer Char"/>
    <w:link w:val="Footer"/>
    <w:uiPriority w:val="99"/>
    <w:rsid w:val="00FA3930"/>
    <w:rPr>
      <w:rFonts w:ascii="B Zar" w:hAnsi="B Zar" w:cs="B Zar"/>
      <w:sz w:val="24"/>
      <w:szCs w:val="24"/>
      <w:lang w:val="en-GB" w:eastAsia="en-GB"/>
    </w:rPr>
  </w:style>
  <w:style w:type="character" w:styleId="CommentReference">
    <w:name w:val="annotation reference"/>
    <w:rsid w:val="007F5B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5B13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7F5B13"/>
    <w:rPr>
      <w:rFonts w:ascii="B Zar" w:hAnsi="B Zar" w:cs="B Zar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7F5B13"/>
    <w:rPr>
      <w:b/>
      <w:bCs/>
    </w:rPr>
  </w:style>
  <w:style w:type="character" w:customStyle="1" w:styleId="CommentSubjectChar">
    <w:name w:val="Comment Subject Char"/>
    <w:link w:val="CommentSubject"/>
    <w:rsid w:val="007F5B13"/>
    <w:rPr>
      <w:rFonts w:ascii="B Zar" w:hAnsi="B Zar" w:cs="B Zar"/>
      <w:b/>
      <w:bCs/>
      <w:lang w:val="en-GB" w:eastAsia="en-GB"/>
    </w:rPr>
  </w:style>
  <w:style w:type="paragraph" w:styleId="ListParagraph">
    <w:name w:val="List Paragraph"/>
    <w:basedOn w:val="Normal"/>
    <w:uiPriority w:val="34"/>
    <w:qFormat/>
    <w:rsid w:val="003C5B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F39B2"/>
    <w:pPr>
      <w:spacing w:before="100" w:beforeAutospacing="1" w:after="100" w:afterAutospacing="1"/>
      <w:jc w:val="left"/>
    </w:pPr>
    <w:rPr>
      <w:rFonts w:ascii="Times New Roman" w:hAnsi="Times New Roman" w:cs="Times New Roman"/>
      <w:lang w:val="en-US" w:eastAsia="en-US" w:bidi="fa-IR"/>
    </w:rPr>
  </w:style>
  <w:style w:type="character" w:customStyle="1" w:styleId="apple-converted-space">
    <w:name w:val="apple-converted-space"/>
    <w:rsid w:val="001F39B2"/>
  </w:style>
  <w:style w:type="character" w:customStyle="1" w:styleId="Heading1Char">
    <w:name w:val="Heading 1 Char"/>
    <w:link w:val="Heading1"/>
    <w:rsid w:val="00F67A61"/>
    <w:rPr>
      <w:rFonts w:ascii="Book Antiqua" w:hAnsi="Book Antiqua" w:cs="Elham"/>
      <w:sz w:val="28"/>
      <w:szCs w:val="28"/>
      <w:lang w:val="x-none" w:eastAsia="x-none"/>
    </w:rPr>
  </w:style>
  <w:style w:type="character" w:customStyle="1" w:styleId="HeaderChar">
    <w:name w:val="Header Char"/>
    <w:link w:val="Header"/>
    <w:uiPriority w:val="99"/>
    <w:rsid w:val="00F67A61"/>
    <w:rPr>
      <w:rFonts w:ascii="B Zar" w:hAnsi="B Zar" w:cs="B Zar"/>
      <w:sz w:val="24"/>
      <w:szCs w:val="24"/>
      <w:lang w:val="en-GB" w:eastAsia="en-GB"/>
    </w:rPr>
  </w:style>
  <w:style w:type="character" w:customStyle="1" w:styleId="patent-title">
    <w:name w:val="patent-title"/>
    <w:rsid w:val="00F67A61"/>
  </w:style>
  <w:style w:type="paragraph" w:styleId="TOCHeading">
    <w:name w:val="TOC Heading"/>
    <w:basedOn w:val="Heading1"/>
    <w:next w:val="Normal"/>
    <w:uiPriority w:val="39"/>
    <w:unhideWhenUsed/>
    <w:qFormat/>
    <w:rsid w:val="00F67A61"/>
    <w:pPr>
      <w:keepLines/>
      <w:bidi w:val="0"/>
      <w:spacing w:before="240" w:line="259" w:lineRule="auto"/>
      <w:jc w:val="left"/>
      <w:outlineLvl w:val="9"/>
    </w:pPr>
    <w:rPr>
      <w:rFonts w:ascii="Calibri Light" w:hAnsi="Calibri Light" w:cs="Times New Roman"/>
      <w:color w:val="2E74B5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esktop\temp\&#1605;&#1593;&#1575;&#1608;&#1606;&#1578;%20&#1662;&#1588;&#1578;&#1610;&#1576;&#1575;&#1606;&#1610;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معاونت پشتيباني3</Template>
  <TotalTime>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آقاي</vt:lpstr>
    </vt:vector>
  </TitlesOfParts>
  <Company>Chargoon Technologies Inc.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آقاي</dc:title>
  <dc:subject/>
  <dc:creator>USER</dc:creator>
  <cp:keywords/>
  <dc:description/>
  <cp:lastModifiedBy>Mzb</cp:lastModifiedBy>
  <cp:revision>2</cp:revision>
  <cp:lastPrinted>2017-05-26T12:03:00Z</cp:lastPrinted>
  <dcterms:created xsi:type="dcterms:W3CDTF">2017-05-26T12:06:00Z</dcterms:created>
  <dcterms:modified xsi:type="dcterms:W3CDTF">2017-05-26T12:06:00Z</dcterms:modified>
</cp:coreProperties>
</file>